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115" w:type="dxa"/>
          <w:right w:w="115" w:type="dxa"/>
        </w:tblCellMar>
        <w:tblLook w:val="0600" w:firstRow="0" w:lastRow="0" w:firstColumn="0" w:lastColumn="0" w:noHBand="1" w:noVBand="1"/>
      </w:tblPr>
      <w:tblGrid>
        <w:gridCol w:w="2520"/>
        <w:gridCol w:w="358"/>
        <w:gridCol w:w="1919"/>
        <w:gridCol w:w="959"/>
        <w:gridCol w:w="2879"/>
        <w:gridCol w:w="959"/>
        <w:gridCol w:w="576"/>
        <w:gridCol w:w="1343"/>
        <w:gridCol w:w="547"/>
        <w:gridCol w:w="2332"/>
      </w:tblGrid>
      <w:tr w:rsidR="00CB3692" w:rsidRPr="005D573E" w:rsidTr="00D05BDA">
        <w:tc>
          <w:tcPr>
            <w:tcW w:w="14392" w:type="dxa"/>
            <w:gridSpan w:val="10"/>
            <w:shd w:val="clear" w:color="auto" w:fill="F2F2F2" w:themeFill="background1" w:themeFillShade="F2"/>
          </w:tcPr>
          <w:p w:rsidR="00CB3692" w:rsidRPr="005D573E" w:rsidRDefault="00CB3692" w:rsidP="00250E0B">
            <w:pPr>
              <w:pStyle w:val="Title"/>
            </w:pPr>
          </w:p>
        </w:tc>
      </w:tr>
      <w:tr w:rsidR="00CB3692" w:rsidRPr="005D573E" w:rsidTr="00250E0B">
        <w:trPr>
          <w:trHeight w:val="1647"/>
        </w:trPr>
        <w:tc>
          <w:tcPr>
            <w:tcW w:w="2520" w:type="dxa"/>
            <w:shd w:val="clear" w:color="auto" w:fill="F2F2F2" w:themeFill="background1" w:themeFillShade="F2"/>
            <w:vAlign w:val="center"/>
          </w:tcPr>
          <w:p w:rsidR="00CB3692" w:rsidRPr="005D573E" w:rsidRDefault="00CB3692" w:rsidP="009F7A27">
            <w:r w:rsidRPr="005D573E">
              <w:rPr>
                <w:noProof/>
              </w:rPr>
              <mc:AlternateContent>
                <mc:Choice Requires="wps">
                  <w:drawing>
                    <wp:inline distT="0" distB="0" distL="0" distR="0" wp14:anchorId="37671875" wp14:editId="15889E65">
                      <wp:extent cx="2269160" cy="132550"/>
                      <wp:effectExtent l="0" t="0" r="0" b="1270"/>
                      <wp:docPr id="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oundrect w14:anchorId="57839741" id="Rectangle: Rounded Corners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" fillcolor="#0a249b [3204]" stroked="f" strokeweight=".25pt">
                      <v:fill r:id="rId11" o:title="" color2="white [3212]" type="pattern"/>
                      <v:stroke joinstyle="miter"/>
                      <w10:anchorlock/>
                    </v:roundrect>
                  </w:pict>
                </mc:Fallback>
              </mc:AlternateContent>
            </w:r>
          </w:p>
        </w:tc>
        <w:tc>
          <w:tcPr>
            <w:tcW w:w="9540" w:type="dxa"/>
            <w:gridSpan w:val="8"/>
            <w:shd w:val="clear" w:color="auto" w:fill="F2F2F2" w:themeFill="background1" w:themeFillShade="F2"/>
            <w:vAlign w:val="center"/>
          </w:tcPr>
          <w:sdt>
            <w:sdtPr>
              <w:rPr>
                <w:sz w:val="72"/>
                <w:szCs w:val="92"/>
              </w:rPr>
              <w:tag w:val=""/>
              <w:id w:val="-1951845545"/>
              <w:placeholder>
                <w:docPart w:val="9E7AA08862224AFBB1767CAA1D0384CC"/>
              </w:placeholder>
              <w:showingPlcHdr/>
              <w:dataBinding w:prefixMappings="xmlns:ns0='http://schemas.openxmlformats.org/officeDocument/2006/extended-properties' " w:xpath="/ns0:Properties[1]/ns0:Manager[1]" w:storeItemID="{6668398D-A668-4E3E-A5EB-62B293D839F1}"/>
              <w15:appearance w15:val="hidden"/>
              <w:text/>
            </w:sdtPr>
            <w:sdtEndPr/>
            <w:sdtContent>
              <w:p w:rsidR="009F7A27" w:rsidRPr="00200574" w:rsidRDefault="00C77B99" w:rsidP="006A57DD">
                <w:pPr>
                  <w:pStyle w:val="Subtitle"/>
                  <w:rPr>
                    <w:sz w:val="72"/>
                    <w:szCs w:val="92"/>
                  </w:rPr>
                </w:pPr>
                <w:r w:rsidRPr="005D573E">
                  <w:t>PAPER NAME</w:t>
                </w:r>
              </w:p>
            </w:sdtContent>
          </w:sdt>
          <w:sdt>
            <w:sdtPr>
              <w:tag w:val=""/>
              <w:id w:val="-2140407864"/>
              <w:placeholder>
                <w:docPart w:val="94D6FF0600464301A59ECEC7195F4AC4"/>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rsidR="006A57DD" w:rsidRPr="005D573E" w:rsidRDefault="00DB0FF2" w:rsidP="00250E0B">
                <w:pPr>
                  <w:pStyle w:val="Issue"/>
                  <w:jc w:val="center"/>
                </w:pPr>
                <w:r>
                  <w:t xml:space="preserve">Issue </w:t>
                </w:r>
                <w:r w:rsidR="00837BCF">
                  <w:t>672</w:t>
                </w:r>
                <w:r>
                  <w:t xml:space="preserve"> // December 30th</w:t>
                </w:r>
              </w:p>
            </w:sdtContent>
          </w:sdt>
        </w:tc>
        <w:tc>
          <w:tcPr>
            <w:tcW w:w="2332" w:type="dxa"/>
            <w:shd w:val="clear" w:color="auto" w:fill="F2F2F2" w:themeFill="background1" w:themeFillShade="F2"/>
            <w:vAlign w:val="center"/>
          </w:tcPr>
          <w:p w:rsidR="00CB3692" w:rsidRPr="005D573E" w:rsidRDefault="00CB3692" w:rsidP="009F7A27">
            <w:r w:rsidRPr="005D573E">
              <w:rPr>
                <w:noProof/>
              </w:rPr>
              <mc:AlternateContent>
                <mc:Choice Requires="wps">
                  <w:drawing>
                    <wp:inline distT="0" distB="0" distL="0" distR="0" wp14:anchorId="675B1319" wp14:editId="35314F0D">
                      <wp:extent cx="2269160" cy="132550"/>
                      <wp:effectExtent l="0" t="0" r="0" b="9525"/>
                      <wp:docPr id="3"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oundrect w14:anchorId="0133DF63" id="Rectangle: Rounded Corners 3"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" fillcolor="#0a249b [3204]" stroked="f" strokeweight=".25pt">
                      <v:fill r:id="rId11" o:title="" color2="white [3212]" type="pattern"/>
                      <v:stroke joinstyle="miter"/>
                      <w10:anchorlock/>
                    </v:roundrect>
                  </w:pict>
                </mc:Fallback>
              </mc:AlternateContent>
            </w:r>
          </w:p>
        </w:tc>
      </w:tr>
      <w:tr w:rsidR="009D47A6" w:rsidRPr="005D573E" w:rsidTr="00ED6266">
        <w:trPr>
          <w:trHeight w:val="8496"/>
        </w:trPr>
        <w:tc>
          <w:tcPr>
            <w:tcW w:w="10170" w:type="dxa"/>
            <w:gridSpan w:val="7"/>
            <w:shd w:val="clear" w:color="auto" w:fill="F2F2F2" w:themeFill="background1" w:themeFillShade="F2"/>
            <w:vAlign w:val="bottom"/>
          </w:tcPr>
          <w:p w:rsidR="009D47A6" w:rsidRPr="005D573E" w:rsidRDefault="009D47A6" w:rsidP="00ED6266">
            <w:r w:rsidRPr="005D573E">
              <w:rPr>
                <w:noProof/>
              </w:rPr>
              <mc:AlternateContent>
                <mc:Choice Requires="wpg">
                  <w:drawing>
                    <wp:inline distT="0" distB="0" distL="0" distR="0" wp14:anchorId="42EFA1BC" wp14:editId="7597EF81">
                      <wp:extent cx="6222365" cy="5732650"/>
                      <wp:effectExtent l="0" t="0" r="6985" b="1905"/>
                      <wp:docPr id="45" name="Group 45" descr="stock market board up close"/>
                      <wp:cNvGraphicFramePr/>
                      <a:graphic xmlns:a="http://schemas.openxmlformats.org/drawingml/2006/main">
                        <a:graphicData uri="http://schemas.microsoft.com/office/word/2010/wordprocessingGroup">
                          <wpg:wgp>
                            <wpg:cNvGrpSpPr/>
                            <wpg:grpSpPr>
                              <a:xfrm>
                                <a:off x="0" y="0"/>
                                <a:ext cx="6222365" cy="5732650"/>
                                <a:chOff x="0" y="706264"/>
                                <a:chExt cx="6222365" cy="5732650"/>
                              </a:xfrm>
                            </wpg:grpSpPr>
                            <pic:pic xmlns:pic="http://schemas.openxmlformats.org/drawingml/2006/picture">
                              <pic:nvPicPr>
                                <pic:cNvPr id="42" name="Picture 42">
                                  <a:extLst>
                                    <a:ext uri="{FF2B5EF4-FFF2-40B4-BE49-F238E27FC236}">
                                      <a16:creationId xmlns:a16="http://schemas.microsoft.com/office/drawing/2014/main" id="{66527994-3974-4FC7-8A60-476A196D5620}"/>
                                    </a:ext>
                                  </a:extLst>
                                </pic:cNvPr>
                                <pic:cNvPicPr>
                                  <a:picLocks noChangeAspect="1"/>
                                </pic:cNvPicPr>
                              </pic:nvPicPr>
                              <pic:blipFill rotWithShape="1">
                                <a:blip r:embed="rId12">
                                  <a:extLst>
                                    <a:ext uri="{28A0092B-C50C-407E-A947-70E740481C1C}">
                                      <a14:useLocalDpi xmlns:a14="http://schemas.microsoft.com/office/drawing/2010/main" val="0"/>
                                    </a:ext>
                                  </a:extLst>
                                </a:blip>
                                <a:srcRect l="5358" r="4633" b="14"/>
                                <a:stretch/>
                              </pic:blipFill>
                              <pic:spPr>
                                <a:xfrm>
                                  <a:off x="1" y="706264"/>
                                  <a:ext cx="6216056" cy="5305425"/>
                                </a:xfrm>
                                <a:prstGeom prst="rect">
                                  <a:avLst/>
                                </a:prstGeom>
                              </pic:spPr>
                            </pic:pic>
                            <wps:wsp>
                              <wps:cNvPr id="44" name="TextBox 60"/>
                              <wps:cNvSpPr txBox="1"/>
                              <wps:spPr>
                                <a:xfrm>
                                  <a:off x="0" y="6036959"/>
                                  <a:ext cx="6222365" cy="401955"/>
                                </a:xfrm>
                                <a:prstGeom prst="rect">
                                  <a:avLst/>
                                </a:prstGeom>
                                <a:solidFill>
                                  <a:schemeClr val="bg1">
                                    <a:lumMod val="85000"/>
                                  </a:schemeClr>
                                </a:solidFill>
                              </wps:spPr>
                              <wps:txbx>
                                <w:txbxContent>
                                  <w:p w:rsidR="009D47A6" w:rsidRPr="009D47A6" w:rsidRDefault="00837BCF" w:rsidP="009F7A27">
                                    <w:pPr>
                                      <w:pStyle w:val="Caption"/>
                                    </w:pPr>
                                    <w:r>
                                      <w:t>Via iStock</w:t>
                                    </w:r>
                                  </w:p>
                                </w:txbxContent>
                              </wps:txbx>
                              <wps:bodyPr wrap="square" lIns="144000" tIns="0" rIns="0" bIns="0" rtlCol="0" anchor="ctr">
                                <a:noAutofit/>
                              </wps:bodyPr>
                            </wps:wsp>
                          </wpg:wgp>
                        </a:graphicData>
                      </a:graphic>
                    </wp:inline>
                  </w:drawing>
                </mc:Choice>
                <mc:Fallback>
                  <w:pict>
                    <v:group w14:anchorId="42EFA1BC" id="Group 45" o:spid="_x0000_s1026" alt="stock market board up close" style="width:489.95pt;height:451.4pt;mso-position-horizontal-relative:char;mso-position-vertical-relative:line" coordorigin=",7062" coordsize="62223,573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top:7062;width:62160;height:530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">
                        <v:imagedata r:id="rId13" o:title="" cropbottom="9f" cropleft="3511f" cropright="3036f"/>
                      </v:shape>
                      <v:shapetype id="_x0000_t202" coordsize="21600,21600" o:spt="202" path="m,l,21600r21600,l21600,xe">
                        <v:stroke joinstyle="miter"/>
                        <v:path gradientshapeok="t" o:connecttype="rect"/>
                      </v:shapetype>
                      <v:shape id="TextBox 60" o:spid="_x0000_s1028" type="#_x0000_t202" style="position:absolute;top:60369;width:62223;height:40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" fillcolor="#d8d8d8 [2732]" stroked="f">
                        <v:textbox inset="4mm,0,0,0">
                          <w:txbxContent>
                            <w:p w:rsidR="009D47A6" w:rsidRPr="009D47A6" w:rsidRDefault="00837BCF" w:rsidP="009F7A27">
                              <w:pPr>
                                <w:pStyle w:val="Caption"/>
                              </w:pPr>
                              <w:r>
                                <w:t>Via iStock</w:t>
                              </w:r>
                            </w:p>
                          </w:txbxContent>
                        </v:textbox>
                      </v:shape>
                      <w10:anchorlock/>
                    </v:group>
                  </w:pict>
                </mc:Fallback>
              </mc:AlternateContent>
            </w:r>
          </w:p>
        </w:tc>
        <w:tc>
          <w:tcPr>
            <w:tcW w:w="4222" w:type="dxa"/>
            <w:gridSpan w:val="3"/>
            <w:shd w:val="clear" w:color="auto" w:fill="F2F2F2" w:themeFill="background1" w:themeFillShade="F2"/>
            <w:tcMar>
              <w:bottom w:w="0" w:type="dxa"/>
            </w:tcMar>
            <w:vAlign w:val="bottom"/>
          </w:tcPr>
          <w:p w:rsidR="00C67EA5" w:rsidRPr="002A552C" w:rsidRDefault="00837BCF" w:rsidP="009334AC">
            <w:pPr>
              <w:pStyle w:val="Heading2"/>
              <w:rPr>
                <w:sz w:val="36"/>
                <w:szCs w:val="36"/>
              </w:rPr>
            </w:pPr>
            <w:r w:rsidRPr="005D573E">
              <w:rPr>
                <w:noProof/>
              </w:rPr>
              <mc:AlternateContent>
                <mc:Choice Requires="wps">
                  <w:drawing>
                    <wp:anchor distT="0" distB="0" distL="114300" distR="114300" simplePos="0" relativeHeight="251666432" behindDoc="0" locked="0" layoutInCell="1" allowOverlap="1" wp14:anchorId="68554F51" wp14:editId="7E570731">
                      <wp:simplePos x="0" y="0"/>
                      <wp:positionH relativeFrom="column">
                        <wp:posOffset>-3107690</wp:posOffset>
                      </wp:positionH>
                      <wp:positionV relativeFrom="paragraph">
                        <wp:posOffset>-3221355</wp:posOffset>
                      </wp:positionV>
                      <wp:extent cx="5677535" cy="2667000"/>
                      <wp:effectExtent l="0" t="0" r="0" b="0"/>
                      <wp:wrapNone/>
                      <wp:docPr id="38" name="TextBox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p w:rsidR="009D47A6" w:rsidRPr="00CF7F6A" w:rsidRDefault="00C67EA5" w:rsidP="009F7A27">
                                  <w:pPr>
                                    <w:pStyle w:val="Heading1"/>
                                  </w:pPr>
                                  <w:r>
                                    <w:t>A Look Back on the Year…</w:t>
                                  </w:r>
                                </w:p>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 w14:anchorId="68554F51" id="TextBox 43" o:spid="_x0000_s1029" type="#_x0000_t202" style="position:absolute;margin-left:-244.7pt;margin-top:-253.65pt;width:447.05pt;height:2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" fillcolor="#0a249b [3204]" stroked="f">
                      <v:textbox style="mso-fit-shape-to-text:t" inset="21.6pt,21.6pt,14.4pt,14.4pt">
                        <w:txbxContent>
                          <w:p w:rsidR="009D47A6" w:rsidRPr="00CF7F6A" w:rsidRDefault="00C67EA5" w:rsidP="009F7A27">
                            <w:pPr>
                              <w:pStyle w:val="Heading1"/>
                            </w:pPr>
                            <w:r>
                              <w:t>A Look Back on the Year…</w:t>
                            </w:r>
                          </w:p>
                        </w:txbxContent>
                      </v:textbox>
                    </v:shape>
                  </w:pict>
                </mc:Fallback>
              </mc:AlternateContent>
            </w:r>
            <w:r w:rsidR="009334AC">
              <w:rPr>
                <w:sz w:val="36"/>
                <w:szCs w:val="36"/>
              </w:rPr>
              <w:t>198x</w:t>
            </w:r>
            <w:r w:rsidR="00C67EA5" w:rsidRPr="00C67EA5">
              <w:rPr>
                <w:sz w:val="36"/>
                <w:szCs w:val="36"/>
              </w:rPr>
              <w:t xml:space="preserve"> has been filled with many </w:t>
            </w:r>
            <w:r w:rsidR="002A552C">
              <w:rPr>
                <w:sz w:val="36"/>
                <w:szCs w:val="36"/>
              </w:rPr>
              <w:t>great headlines</w:t>
            </w:r>
            <w:r w:rsidR="00C67EA5" w:rsidRPr="00C67EA5">
              <w:rPr>
                <w:sz w:val="36"/>
                <w:szCs w:val="36"/>
              </w:rPr>
              <w:t xml:space="preserve">. This issue, join us as we </w:t>
            </w:r>
            <w:r w:rsidR="002A552C">
              <w:rPr>
                <w:sz w:val="36"/>
                <w:szCs w:val="36"/>
              </w:rPr>
              <w:t>take a look</w:t>
            </w:r>
            <w:r w:rsidR="00C67EA5" w:rsidRPr="00C67EA5">
              <w:rPr>
                <w:sz w:val="36"/>
                <w:szCs w:val="36"/>
              </w:rPr>
              <w:t xml:space="preserve"> back on </w:t>
            </w:r>
            <w:r w:rsidR="002A552C" w:rsidRPr="00C67EA5">
              <w:rPr>
                <w:sz w:val="36"/>
                <w:szCs w:val="36"/>
              </w:rPr>
              <w:t xml:space="preserve">the </w:t>
            </w:r>
            <w:r w:rsidR="002A552C">
              <w:rPr>
                <w:sz w:val="36"/>
                <w:szCs w:val="36"/>
              </w:rPr>
              <w:t xml:space="preserve">stories, </w:t>
            </w:r>
            <w:r w:rsidR="00C67EA5" w:rsidRPr="00C67EA5">
              <w:rPr>
                <w:sz w:val="36"/>
                <w:szCs w:val="36"/>
              </w:rPr>
              <w:t>people and events that influenced us this year.</w:t>
            </w:r>
          </w:p>
        </w:tc>
      </w:tr>
      <w:tr w:rsidR="009F7A27" w:rsidRPr="005D573E" w:rsidTr="00FA1A74">
        <w:trPr>
          <w:trHeight w:val="603"/>
        </w:trPr>
        <w:tc>
          <w:tcPr>
            <w:tcW w:w="4797" w:type="dxa"/>
            <w:gridSpan w:val="3"/>
          </w:tcPr>
          <w:p w:rsidR="004F390D" w:rsidRDefault="004F390D" w:rsidP="009F7A27">
            <w:pPr>
              <w:rPr>
                <w:b/>
                <w:color w:val="000000" w:themeColor="text1"/>
                <w:sz w:val="32"/>
                <w:szCs w:val="32"/>
              </w:rPr>
            </w:pPr>
          </w:p>
          <w:p w:rsidR="009F7A27" w:rsidRPr="00D15420" w:rsidRDefault="004F390D" w:rsidP="009F7A27">
            <w:pPr>
              <w:rPr>
                <w:sz w:val="22"/>
              </w:rPr>
            </w:pPr>
            <w:r w:rsidRPr="004F390D">
              <w:rPr>
                <w:b/>
                <w:color w:val="0A249B" w:themeColor="accent1"/>
                <w:sz w:val="32"/>
                <w:szCs w:val="32"/>
              </w:rPr>
              <w:t>Polls</w:t>
            </w:r>
            <w:r>
              <w:rPr>
                <w:b/>
                <w:color w:val="000000" w:themeColor="text1"/>
                <w:sz w:val="32"/>
                <w:szCs w:val="32"/>
              </w:rPr>
              <w:t xml:space="preserve"> </w:t>
            </w:r>
          </w:p>
        </w:tc>
        <w:tc>
          <w:tcPr>
            <w:tcW w:w="4797" w:type="dxa"/>
            <w:gridSpan w:val="3"/>
          </w:tcPr>
          <w:p w:rsidR="009F7A27" w:rsidRPr="005D573E" w:rsidRDefault="00471BCD" w:rsidP="009F7A27">
            <w:r>
              <w:rPr>
                <w:noProof/>
              </w:rPr>
              <w:drawing>
                <wp:anchor distT="0" distB="0" distL="114300" distR="114300" simplePos="0" relativeHeight="251684864" behindDoc="0" locked="0" layoutInCell="1" allowOverlap="1" wp14:anchorId="123845AB" wp14:editId="13D56952">
                  <wp:simplePos x="0" y="0"/>
                  <wp:positionH relativeFrom="column">
                    <wp:posOffset>41341</wp:posOffset>
                  </wp:positionH>
                  <wp:positionV relativeFrom="paragraph">
                    <wp:posOffset>236426</wp:posOffset>
                  </wp:positionV>
                  <wp:extent cx="2814452" cy="2196935"/>
                  <wp:effectExtent l="0" t="0" r="5080" b="13335"/>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tc>
        <w:tc>
          <w:tcPr>
            <w:tcW w:w="4798" w:type="dxa"/>
            <w:gridSpan w:val="4"/>
          </w:tcPr>
          <w:p w:rsidR="009F7A27" w:rsidRPr="005D573E" w:rsidRDefault="00D93B96" w:rsidP="009F7A27">
            <w:r>
              <w:rPr>
                <w:noProof/>
              </w:rPr>
              <w:drawing>
                <wp:anchor distT="0" distB="0" distL="114300" distR="114300" simplePos="0" relativeHeight="251682816" behindDoc="0" locked="0" layoutInCell="1" allowOverlap="1">
                  <wp:simplePos x="0" y="0"/>
                  <wp:positionH relativeFrom="column">
                    <wp:posOffset>15174</wp:posOffset>
                  </wp:positionH>
                  <wp:positionV relativeFrom="paragraph">
                    <wp:posOffset>224221</wp:posOffset>
                  </wp:positionV>
                  <wp:extent cx="2814452" cy="2196935"/>
                  <wp:effectExtent l="0" t="0" r="5080" b="13335"/>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tc>
      </w:tr>
      <w:tr w:rsidR="00CB3692" w:rsidRPr="005D573E" w:rsidTr="00FA1A74">
        <w:tc>
          <w:tcPr>
            <w:tcW w:w="4797" w:type="dxa"/>
            <w:gridSpan w:val="3"/>
            <w:tcBorders>
              <w:right w:val="single" w:sz="2" w:space="0" w:color="D9D9D9" w:themeColor="background1" w:themeShade="D9"/>
            </w:tcBorders>
            <w:tcMar>
              <w:right w:w="360" w:type="dxa"/>
            </w:tcMar>
          </w:tcPr>
          <w:p w:rsidR="004F390D" w:rsidRPr="004F390D" w:rsidRDefault="004F390D" w:rsidP="00D15420">
            <w:pPr>
              <w:pStyle w:val="Startertext"/>
              <w:rPr>
                <w:sz w:val="2"/>
              </w:rPr>
            </w:pPr>
          </w:p>
          <w:p w:rsidR="00CB3692" w:rsidRPr="00D15420" w:rsidRDefault="00D15420" w:rsidP="00D15420">
            <w:pPr>
              <w:pStyle w:val="Startertext"/>
              <w:rPr>
                <w:sz w:val="22"/>
              </w:rPr>
            </w:pPr>
            <w:r w:rsidRPr="00D15420">
              <w:rPr>
                <w:sz w:val="22"/>
              </w:rPr>
              <w:t>The results from last week’s polls were quite interesting. The first was a question regarding this year’s mayor candidates, but the second left our team pleasantly surprised. Back in October, we put out a poll relating to the news about a reservation kid’</w:t>
            </w:r>
            <w:r w:rsidR="00471BCD">
              <w:rPr>
                <w:sz w:val="22"/>
              </w:rPr>
              <w:t>s story,</w:t>
            </w:r>
            <w:r>
              <w:rPr>
                <w:sz w:val="22"/>
              </w:rPr>
              <w:t xml:space="preserve"> leaving his reservation and </w:t>
            </w:r>
            <w:r w:rsidR="00471BCD">
              <w:rPr>
                <w:sz w:val="22"/>
              </w:rPr>
              <w:t xml:space="preserve">attending Reardan. Many people disagreed with the administration’s decision to allow him into the school. The change in votes after nearly 15 months is incredible. </w:t>
            </w:r>
          </w:p>
        </w:tc>
        <w:tc>
          <w:tcPr>
            <w:tcW w:w="4797" w:type="dxa"/>
            <w:gridSpan w:val="3"/>
            <w:tcBorders>
              <w:left w:val="single" w:sz="2" w:space="0" w:color="D9D9D9" w:themeColor="background1" w:themeShade="D9"/>
              <w:right w:val="single" w:sz="2" w:space="0" w:color="D9D9D9" w:themeColor="background1" w:themeShade="D9"/>
            </w:tcBorders>
            <w:tcMar>
              <w:left w:w="360" w:type="dxa"/>
              <w:right w:w="360" w:type="dxa"/>
            </w:tcMar>
          </w:tcPr>
          <w:p w:rsidR="00CB3692" w:rsidRPr="005D573E" w:rsidRDefault="00CB3692" w:rsidP="00471BCD">
            <w:pPr>
              <w:rPr>
                <w:color w:val="808080"/>
              </w:rPr>
            </w:pPr>
          </w:p>
        </w:tc>
        <w:tc>
          <w:tcPr>
            <w:tcW w:w="4798" w:type="dxa"/>
            <w:gridSpan w:val="4"/>
            <w:tcBorders>
              <w:left w:val="single" w:sz="2" w:space="0" w:color="D9D9D9" w:themeColor="background1" w:themeShade="D9"/>
            </w:tcBorders>
            <w:tcMar>
              <w:left w:w="360" w:type="dxa"/>
            </w:tcMar>
          </w:tcPr>
          <w:p w:rsidR="00CB3692" w:rsidRPr="005D573E" w:rsidRDefault="00CB3692" w:rsidP="00D93B96"/>
        </w:tc>
      </w:tr>
      <w:tr w:rsidR="009F7A27" w:rsidRPr="005D573E" w:rsidTr="008C54D3">
        <w:trPr>
          <w:trHeight w:val="783"/>
        </w:trPr>
        <w:tc>
          <w:tcPr>
            <w:tcW w:w="4797" w:type="dxa"/>
            <w:gridSpan w:val="3"/>
          </w:tcPr>
          <w:p w:rsidR="009F7A27" w:rsidRPr="005D573E" w:rsidRDefault="009F7A27" w:rsidP="009F7A27"/>
        </w:tc>
        <w:tc>
          <w:tcPr>
            <w:tcW w:w="4797" w:type="dxa"/>
            <w:gridSpan w:val="3"/>
          </w:tcPr>
          <w:p w:rsidR="009F7A27" w:rsidRPr="005D573E" w:rsidRDefault="009F7A27" w:rsidP="009F7A27"/>
        </w:tc>
        <w:tc>
          <w:tcPr>
            <w:tcW w:w="4798" w:type="dxa"/>
            <w:gridSpan w:val="4"/>
          </w:tcPr>
          <w:p w:rsidR="009F7A27" w:rsidRPr="005D573E" w:rsidRDefault="009F7A27" w:rsidP="009F7A27"/>
        </w:tc>
      </w:tr>
      <w:tr w:rsidR="0037154F" w:rsidRPr="005D573E" w:rsidTr="00475141">
        <w:trPr>
          <w:trHeight w:val="288"/>
        </w:trPr>
        <w:tc>
          <w:tcPr>
            <w:tcW w:w="11513" w:type="dxa"/>
            <w:gridSpan w:val="8"/>
          </w:tcPr>
          <w:p w:rsidR="0037154F" w:rsidRPr="005D573E" w:rsidRDefault="0037154F" w:rsidP="009F7A27">
            <w:pPr>
              <w:rPr>
                <w:noProof/>
                <w:sz w:val="8"/>
              </w:rPr>
            </w:pPr>
            <w:r w:rsidRPr="005D573E">
              <w:rPr>
                <w:noProof/>
                <w:sz w:val="8"/>
              </w:rPr>
              <mc:AlternateContent>
                <mc:Choice Requires="wps">
                  <w:drawing>
                    <wp:inline distT="0" distB="0" distL="0" distR="0" wp14:anchorId="48446A8F" wp14:editId="2C2ED559">
                      <wp:extent cx="7133401" cy="0"/>
                      <wp:effectExtent l="0" t="0" r="0" b="0"/>
                      <wp:docPr id="49" name="Straight Connector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A94A64" id="Straight Connector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" strokecolor="#bfbfbf [2412]" strokeweight="2pt">
                      <v:stroke linestyle="thinThin" joinstyle="miter"/>
                      <o:lock v:ext="edit" shapetype="f"/>
                      <w10:anchorlock/>
                    </v:line>
                  </w:pict>
                </mc:Fallback>
              </mc:AlternateContent>
            </w:r>
          </w:p>
        </w:tc>
        <w:tc>
          <w:tcPr>
            <w:tcW w:w="2879" w:type="dxa"/>
            <w:gridSpan w:val="2"/>
            <w:vMerge w:val="restart"/>
            <w:shd w:val="clear" w:color="auto" w:fill="262626" w:themeFill="text1" w:themeFillTint="D9"/>
          </w:tcPr>
          <w:p w:rsidR="008C54D3" w:rsidRPr="008C54D3" w:rsidRDefault="008C54D3" w:rsidP="006A57DD">
            <w:pPr>
              <w:pStyle w:val="Headline"/>
              <w:rPr>
                <w:sz w:val="20"/>
              </w:rPr>
            </w:pPr>
          </w:p>
          <w:p w:rsidR="0037154F" w:rsidRPr="005D573E" w:rsidRDefault="008C54D3" w:rsidP="006A57DD">
            <w:pPr>
              <w:pStyle w:val="Headline"/>
            </w:pPr>
            <w:r w:rsidRPr="008C54D3">
              <w:rPr>
                <w:sz w:val="48"/>
              </w:rPr>
              <w:t>Crime</w:t>
            </w:r>
          </w:p>
          <w:p w:rsidR="0037154F" w:rsidRPr="005D573E" w:rsidRDefault="0037154F" w:rsidP="009F7A27"/>
          <w:p w:rsidR="0037154F" w:rsidRPr="005D573E" w:rsidRDefault="008C54D3" w:rsidP="009F7A27">
            <w:r w:rsidRPr="008C54D3">
              <w:rPr>
                <w:noProof/>
              </w:rPr>
              <w:drawing>
                <wp:inline distT="0" distB="0" distL="0" distR="0">
                  <wp:extent cx="1693628" cy="1139515"/>
                  <wp:effectExtent l="0" t="0" r="1905" b="3810"/>
                  <wp:docPr id="31" name="Picture 31" descr="C:\Users\emily.flegel\AppData\Local\Microsoft\Windows\INetCache\Content.MSO\A9A38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flegel\AppData\Local\Microsoft\Windows\INetCache\Content.MSO\A9A38A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8918" cy="1156531"/>
                          </a:xfrm>
                          <a:prstGeom prst="rect">
                            <a:avLst/>
                          </a:prstGeom>
                          <a:noFill/>
                          <a:ln>
                            <a:noFill/>
                          </a:ln>
                        </pic:spPr>
                      </pic:pic>
                    </a:graphicData>
                  </a:graphic>
                </wp:inline>
              </w:drawing>
            </w:r>
          </w:p>
          <w:p w:rsidR="008C54D3" w:rsidRDefault="008C54D3" w:rsidP="00BB0321">
            <w:pPr>
              <w:rPr>
                <w:rFonts w:ascii="Times New Roman" w:hAnsi="Times New Roman" w:cs="Times New Roman"/>
                <w:kern w:val="0"/>
                <w:sz w:val="24"/>
                <w:szCs w:val="24"/>
              </w:rPr>
            </w:pPr>
          </w:p>
          <w:p w:rsidR="0037154F" w:rsidRPr="008C54D3" w:rsidRDefault="008C54D3" w:rsidP="00BB0321">
            <w:pPr>
              <w:rPr>
                <w:rFonts w:ascii="Times New Roman" w:hAnsi="Times New Roman" w:cs="Times New Roman"/>
                <w:kern w:val="0"/>
                <w:sz w:val="24"/>
                <w:szCs w:val="24"/>
              </w:rPr>
            </w:pPr>
            <w:r w:rsidRPr="008C54D3">
              <w:rPr>
                <w:rFonts w:ascii="Times New Roman" w:hAnsi="Times New Roman" w:cs="Times New Roman"/>
                <w:kern w:val="0"/>
                <w:sz w:val="24"/>
                <w:szCs w:val="24"/>
              </w:rPr>
              <w:t>A tragic story out of Spokane of a fatal shooting sheds light on alcoholism at the reservation.</w:t>
            </w:r>
          </w:p>
          <w:p w:rsidR="008C54D3" w:rsidRDefault="008C54D3" w:rsidP="00BB0321">
            <w:pPr>
              <w:rPr>
                <w:rFonts w:ascii="Times New Roman" w:hAnsi="Times New Roman" w:cs="Times New Roman"/>
                <w:b/>
                <w:kern w:val="0"/>
                <w:sz w:val="24"/>
                <w:szCs w:val="24"/>
              </w:rPr>
            </w:pPr>
          </w:p>
          <w:p w:rsidR="008C54D3" w:rsidRPr="008C54D3" w:rsidRDefault="008C54D3" w:rsidP="008C54D3">
            <w:pPr>
              <w:jc w:val="right"/>
              <w:rPr>
                <w:b/>
              </w:rPr>
            </w:pPr>
            <w:r>
              <w:rPr>
                <w:rFonts w:ascii="Times New Roman" w:hAnsi="Times New Roman" w:cs="Times New Roman"/>
                <w:b/>
                <w:kern w:val="0"/>
                <w:sz w:val="24"/>
                <w:szCs w:val="24"/>
              </w:rPr>
              <w:t>Continues on P4</w:t>
            </w:r>
          </w:p>
        </w:tc>
      </w:tr>
      <w:tr w:rsidR="0037154F" w:rsidRPr="005D573E" w:rsidTr="00FA1A74">
        <w:trPr>
          <w:trHeight w:val="2997"/>
        </w:trPr>
        <w:tc>
          <w:tcPr>
            <w:tcW w:w="5756" w:type="dxa"/>
            <w:gridSpan w:val="4"/>
          </w:tcPr>
          <w:p w:rsidR="0037154F" w:rsidRPr="003C6C67" w:rsidRDefault="003C6C67" w:rsidP="0037154F">
            <w:pPr>
              <w:pStyle w:val="Heading3"/>
              <w:rPr>
                <w:sz w:val="56"/>
              </w:rPr>
            </w:pPr>
            <w:r w:rsidRPr="003C6C67">
              <w:rPr>
                <w:sz w:val="56"/>
              </w:rPr>
              <w:t xml:space="preserve">Investigation Unearths </w:t>
            </w:r>
            <w:r w:rsidR="00C95801" w:rsidRPr="003C6C67">
              <w:rPr>
                <w:sz w:val="56"/>
              </w:rPr>
              <w:t>Reardan High School</w:t>
            </w:r>
            <w:r w:rsidRPr="003C6C67">
              <w:rPr>
                <w:sz w:val="56"/>
              </w:rPr>
              <w:t>’s Racist Teachers</w:t>
            </w:r>
          </w:p>
          <w:p w:rsidR="0037154F" w:rsidRPr="005D573E" w:rsidRDefault="0037154F" w:rsidP="0037154F">
            <w:r w:rsidRPr="005D573E">
              <w:rPr>
                <w:noProof/>
              </w:rPr>
              <mc:AlternateContent>
                <mc:Choice Requires="wps">
                  <w:drawing>
                    <wp:inline distT="0" distB="0" distL="0" distR="0" wp14:anchorId="5D72301E" wp14:editId="5FCD9E80">
                      <wp:extent cx="3347254" cy="0"/>
                      <wp:effectExtent l="0" t="19050" r="43815" b="38100"/>
                      <wp:docPr id="50" name="Straight Connector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8CB6D1" id="Straight Connector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" strokecolor="#0a249b [3204]" strokeweight="5pt">
                      <v:stroke linestyle="thickThin" joinstyle="miter"/>
                      <o:lock v:ext="edit" shapetype="f"/>
                      <w10:anchorlock/>
                    </v:line>
                  </w:pict>
                </mc:Fallback>
              </mc:AlternateContent>
            </w:r>
          </w:p>
          <w:p w:rsidR="0037154F" w:rsidRPr="005D573E" w:rsidRDefault="0037154F" w:rsidP="0037154F">
            <w:pPr>
              <w:pStyle w:val="Byline"/>
            </w:pPr>
          </w:p>
          <w:sdt>
            <w:sdtPr>
              <w:id w:val="-306398594"/>
              <w:placeholder>
                <w:docPart w:val="FBDD7A8DA5FF4EC8A8EDA0B4E1E23754"/>
              </w:placeholder>
              <w:temporary/>
              <w:showingPlcHdr/>
              <w15:appearance w15:val="hidden"/>
            </w:sdtPr>
            <w:sdtEndPr/>
            <w:sdtContent>
              <w:p w:rsidR="0037154F" w:rsidRPr="005D573E" w:rsidRDefault="0037154F" w:rsidP="0037154F">
                <w:pPr>
                  <w:pStyle w:val="Byline"/>
                  <w:rPr>
                    <w:color w:val="808080"/>
                  </w:rPr>
                </w:pPr>
                <w:r w:rsidRPr="005D573E">
                  <w:t>Written by Mirjam Nilsson</w:t>
                </w:r>
              </w:p>
            </w:sdtContent>
          </w:sdt>
        </w:tc>
        <w:tc>
          <w:tcPr>
            <w:tcW w:w="2879" w:type="dxa"/>
            <w:vMerge w:val="restart"/>
          </w:tcPr>
          <w:p w:rsidR="00743671" w:rsidRDefault="00107C7C" w:rsidP="00743671">
            <w:pPr>
              <w:rPr>
                <w:i/>
              </w:rPr>
            </w:pPr>
            <w:r>
              <w:t>“</w:t>
            </w:r>
            <w:r>
              <w:rPr>
                <w:i/>
              </w:rPr>
              <w:t xml:space="preserve">Yeah… now that you mention it, </w:t>
            </w:r>
            <w:r w:rsidR="00F40727">
              <w:rPr>
                <w:i/>
              </w:rPr>
              <w:t>I have noticed that. For some reason, the teachers really don’t like Arnold—he’s the one who lives at the reservation down the road</w:t>
            </w:r>
            <w:r w:rsidR="00743671">
              <w:rPr>
                <w:i/>
              </w:rPr>
              <w:t>. It’s really Mr. Dodge, who’s pretty bad. He just assumes that Arnold is always wrong when he says something in class. It’s so weird, but I guess you can’t blame him. That’s how people around here are taught to think.”</w:t>
            </w:r>
          </w:p>
          <w:p w:rsidR="00743671" w:rsidRDefault="00743671" w:rsidP="00743671">
            <w:pPr>
              <w:rPr>
                <w:i/>
              </w:rPr>
            </w:pPr>
          </w:p>
          <w:p w:rsidR="00D80040" w:rsidRDefault="00743671" w:rsidP="00743671">
            <w:r>
              <w:t xml:space="preserve">Another interesting </w:t>
            </w:r>
            <w:r w:rsidR="006C2733">
              <w:t xml:space="preserve">fact the investigation team revealed was </w:t>
            </w:r>
            <w:r w:rsidR="00D80040">
              <w:t>that many of the teachers, students, and even parents of the students, said some less-than-kind things to say about the neighboring population.</w:t>
            </w:r>
          </w:p>
          <w:p w:rsidR="00D80040" w:rsidRDefault="00D80040" w:rsidP="00743671"/>
          <w:p w:rsidR="0037154F" w:rsidRPr="00107C7C" w:rsidRDefault="00D80040" w:rsidP="00743671">
            <w:pPr>
              <w:rPr>
                <w:i/>
              </w:rPr>
            </w:pPr>
            <w:r>
              <w:rPr>
                <w:i/>
              </w:rPr>
              <w:t xml:space="preserve">“I heard two of the teachers talking about Arnold once,” </w:t>
            </w:r>
            <w:r>
              <w:t xml:space="preserve">a student says, </w:t>
            </w:r>
            <w:r>
              <w:rPr>
                <w:i/>
              </w:rPr>
              <w:t>“It wasn’t pretty.</w:t>
            </w:r>
            <w:r w:rsidR="00107C7C">
              <w:rPr>
                <w:i/>
              </w:rPr>
              <w:t xml:space="preserve">                                                                                                                                                                                                                                                                                                                                                                                                                                                                                                                                                                                                                                                                                                                          </w:t>
            </w:r>
          </w:p>
        </w:tc>
        <w:tc>
          <w:tcPr>
            <w:tcW w:w="2878" w:type="dxa"/>
            <w:gridSpan w:val="3"/>
            <w:vMerge w:val="restart"/>
          </w:tcPr>
          <w:p w:rsidR="0037154F" w:rsidRPr="005D573E" w:rsidRDefault="0037154F" w:rsidP="0037154F">
            <w:r w:rsidRPr="005D573E">
              <w:rPr>
                <w:noProof/>
              </w:rPr>
              <w:drawing>
                <wp:inline distT="0" distB="0" distL="0" distR="0" wp14:anchorId="34A7F629" wp14:editId="5CEEDC50">
                  <wp:extent cx="1692001" cy="1615828"/>
                  <wp:effectExtent l="0" t="0" r="3810" b="3810"/>
                  <wp:docPr id="46" name="Picture 46" descr="City">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ity">
                            <a:extLst>
                              <a:ext uri="{FF2B5EF4-FFF2-40B4-BE49-F238E27FC236}">
                                <a16:creationId xmlns:a16="http://schemas.microsoft.com/office/drawing/2014/main" id="{DEB89E5C-97DE-40CE-BA29-EDBB8FBD9034}"/>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a:xfrm>
                            <a:off x="0" y="0"/>
                            <a:ext cx="1692001" cy="1615828"/>
                          </a:xfrm>
                          <a:prstGeom prst="rect">
                            <a:avLst/>
                          </a:prstGeom>
                        </pic:spPr>
                      </pic:pic>
                    </a:graphicData>
                  </a:graphic>
                </wp:inline>
              </w:drawing>
            </w:r>
          </w:p>
          <w:p w:rsidR="0037154F" w:rsidRPr="005D573E" w:rsidRDefault="0037154F" w:rsidP="0037154F"/>
          <w:p w:rsidR="0037154F" w:rsidRDefault="00D80040" w:rsidP="00D80040">
            <w:pPr>
              <w:rPr>
                <w:i/>
              </w:rPr>
            </w:pPr>
            <w:r w:rsidRPr="00D80040">
              <w:rPr>
                <w:i/>
              </w:rPr>
              <w:t>They called him a bunch of slurs and said he didn’</w:t>
            </w:r>
            <w:r w:rsidR="006C20D9">
              <w:rPr>
                <w:i/>
              </w:rPr>
              <w:t xml:space="preserve">t belong at the school, and complained about how </w:t>
            </w:r>
            <w:r w:rsidRPr="00D80040">
              <w:rPr>
                <w:i/>
              </w:rPr>
              <w:t>they couldn’t do anything because administration wouldn’t allow it”</w:t>
            </w:r>
          </w:p>
          <w:p w:rsidR="00BB0321" w:rsidRDefault="00BB0321" w:rsidP="00D80040">
            <w:pPr>
              <w:rPr>
                <w:i/>
              </w:rPr>
            </w:pPr>
          </w:p>
          <w:p w:rsidR="00BB0321" w:rsidRPr="00BB0321" w:rsidRDefault="00BB0321" w:rsidP="00D80040">
            <w:r>
              <w:t>Our team is looking further into this issue in the coming months, and more information will be available soon.</w:t>
            </w:r>
          </w:p>
        </w:tc>
        <w:tc>
          <w:tcPr>
            <w:tcW w:w="2879" w:type="dxa"/>
            <w:gridSpan w:val="2"/>
            <w:vMerge/>
            <w:shd w:val="clear" w:color="auto" w:fill="262626" w:themeFill="text1" w:themeFillTint="D9"/>
          </w:tcPr>
          <w:p w:rsidR="0037154F" w:rsidRPr="005D573E" w:rsidRDefault="0037154F" w:rsidP="009F7A27"/>
        </w:tc>
      </w:tr>
      <w:tr w:rsidR="0037154F" w:rsidRPr="005D573E" w:rsidTr="00FA1A74">
        <w:trPr>
          <w:trHeight w:val="2160"/>
        </w:trPr>
        <w:tc>
          <w:tcPr>
            <w:tcW w:w="2878" w:type="dxa"/>
            <w:gridSpan w:val="2"/>
          </w:tcPr>
          <w:p w:rsidR="0037154F" w:rsidRDefault="0037154F" w:rsidP="003C6C67"/>
          <w:p w:rsidR="003C6C67" w:rsidRPr="005D573E" w:rsidRDefault="003C6C67" w:rsidP="00035661">
            <w:r>
              <w:t>On May 25</w:t>
            </w:r>
            <w:r w:rsidRPr="003C6C67">
              <w:rPr>
                <w:vertAlign w:val="superscript"/>
              </w:rPr>
              <w:t>th</w:t>
            </w:r>
            <w:r>
              <w:t xml:space="preserve">, an anonymous report from a student of Reardan High School detailing racist statements and acts from various teachers surfaced. Following this report, an investigation team from </w:t>
            </w:r>
            <w:r w:rsidR="00035661">
              <w:t>The Reardan Report</w:t>
            </w:r>
            <w:r>
              <w:t xml:space="preserve"> was sent to inquire on the </w:t>
            </w:r>
          </w:p>
        </w:tc>
        <w:tc>
          <w:tcPr>
            <w:tcW w:w="2878" w:type="dxa"/>
            <w:gridSpan w:val="2"/>
          </w:tcPr>
          <w:p w:rsidR="0037154F" w:rsidRDefault="00035661" w:rsidP="003C6C67">
            <w:r>
              <w:t>supposed racist statements. What we found will shock you.</w:t>
            </w:r>
          </w:p>
          <w:p w:rsidR="00035661" w:rsidRDefault="00035661" w:rsidP="003C6C67"/>
          <w:p w:rsidR="00035661" w:rsidRPr="005D573E" w:rsidRDefault="00035661" w:rsidP="003C6C67">
            <w:r>
              <w:t>We talked to se</w:t>
            </w:r>
            <w:r w:rsidR="00107C7C">
              <w:t xml:space="preserve">veral students about the issue, and we found some interesting information. One student, who’d talked to his school counsellor, Ms. Melanie Warren, said this,                                                                                                                                                                                                                                                                                                                                                                                                                                                                                                                                                                                                                           </w:t>
            </w:r>
          </w:p>
        </w:tc>
        <w:tc>
          <w:tcPr>
            <w:tcW w:w="2879" w:type="dxa"/>
            <w:vMerge/>
          </w:tcPr>
          <w:p w:rsidR="0037154F" w:rsidRPr="005D573E" w:rsidRDefault="0037154F" w:rsidP="0037154F"/>
        </w:tc>
        <w:tc>
          <w:tcPr>
            <w:tcW w:w="2878" w:type="dxa"/>
            <w:gridSpan w:val="3"/>
            <w:vMerge/>
          </w:tcPr>
          <w:p w:rsidR="0037154F" w:rsidRPr="005D573E" w:rsidRDefault="0037154F" w:rsidP="0037154F"/>
        </w:tc>
        <w:tc>
          <w:tcPr>
            <w:tcW w:w="2879" w:type="dxa"/>
            <w:gridSpan w:val="2"/>
            <w:vMerge/>
            <w:shd w:val="clear" w:color="auto" w:fill="262626" w:themeFill="text1" w:themeFillTint="D9"/>
          </w:tcPr>
          <w:p w:rsidR="0037154F" w:rsidRPr="005D573E" w:rsidRDefault="0037154F" w:rsidP="009F7A27"/>
        </w:tc>
      </w:tr>
    </w:tbl>
    <w:p w:rsidR="00DD5490" w:rsidRPr="005D573E" w:rsidRDefault="00DD5490">
      <w:pPr>
        <w:spacing w:after="160" w:line="259" w:lineRule="auto"/>
      </w:pPr>
      <w:r w:rsidRPr="005D573E">
        <w:br w:type="page"/>
      </w:r>
    </w:p>
    <w:tbl>
      <w:tblPr>
        <w:tblW w:w="0" w:type="auto"/>
        <w:tblLayout w:type="fixed"/>
        <w:tblCellMar>
          <w:left w:w="115" w:type="dxa"/>
          <w:right w:w="115" w:type="dxa"/>
        </w:tblCellMar>
        <w:tblLook w:val="0600" w:firstRow="0" w:lastRow="0" w:firstColumn="0" w:lastColumn="0" w:noHBand="1" w:noVBand="1"/>
      </w:tblPr>
      <w:tblGrid>
        <w:gridCol w:w="990"/>
        <w:gridCol w:w="1890"/>
        <w:gridCol w:w="90"/>
        <w:gridCol w:w="270"/>
        <w:gridCol w:w="1560"/>
        <w:gridCol w:w="1140"/>
        <w:gridCol w:w="2790"/>
        <w:gridCol w:w="871"/>
        <w:gridCol w:w="1920"/>
        <w:gridCol w:w="2881"/>
      </w:tblGrid>
      <w:tr w:rsidR="00CF13CF" w:rsidRPr="005D573E" w:rsidTr="00CF13CF">
        <w:trPr>
          <w:trHeight w:val="378"/>
        </w:trPr>
        <w:tc>
          <w:tcPr>
            <w:tcW w:w="14402" w:type="dxa"/>
            <w:gridSpan w:val="10"/>
          </w:tcPr>
          <w:p w:rsidR="00CF13CF" w:rsidRPr="005D573E" w:rsidRDefault="00CF13CF" w:rsidP="009F7A27">
            <w:r w:rsidRPr="005D573E">
              <w:rPr>
                <w:noProof/>
              </w:rPr>
              <w:lastRenderedPageBreak/>
              <mc:AlternateContent>
                <mc:Choice Requires="wps">
                  <w:drawing>
                    <wp:inline distT="0" distB="0" distL="0" distR="0" wp14:anchorId="38061F04" wp14:editId="17CED9B4">
                      <wp:extent cx="8978394" cy="0"/>
                      <wp:effectExtent l="0" t="0" r="0" b="0"/>
                      <wp:docPr id="162" name="Straight Connector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987BC4" id="Straight Connector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" strokecolor="#bfbfbf [2412]" strokeweight="2pt">
                      <v:stroke linestyle="thinThin" joinstyle="miter"/>
                      <o:lock v:ext="edit" shapetype="f"/>
                      <w10:anchorlock/>
                    </v:line>
                  </w:pict>
                </mc:Fallback>
              </mc:AlternateContent>
            </w:r>
          </w:p>
        </w:tc>
      </w:tr>
      <w:tr w:rsidR="005C1AA1" w:rsidRPr="005D573E" w:rsidTr="005C1AA1">
        <w:trPr>
          <w:trHeight w:val="891"/>
        </w:trPr>
        <w:tc>
          <w:tcPr>
            <w:tcW w:w="990" w:type="dxa"/>
            <w:vAlign w:val="center"/>
          </w:tcPr>
          <w:p w:rsidR="005C1AA1" w:rsidRPr="005D573E" w:rsidRDefault="005C1AA1" w:rsidP="005C1AA1">
            <w:pPr>
              <w:jc w:val="center"/>
            </w:pPr>
            <w:r w:rsidRPr="005D573E">
              <w:rPr>
                <w:noProof/>
              </w:rPr>
              <w:drawing>
                <wp:inline distT="0" distB="0" distL="0" distR="0" wp14:anchorId="0BF6C7C1" wp14:editId="1559FD79">
                  <wp:extent cx="376363" cy="376363"/>
                  <wp:effectExtent l="0" t="0" r="5080" b="5080"/>
                  <wp:docPr id="129" name="Graphic 117" descr="Notification Icon"/>
                  <wp:cNvGraphicFramePr xmlns:a="http://schemas.openxmlformats.org/drawingml/2006/main">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117" descr="Notification Icon"/>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76363" cy="376363"/>
                          </a:xfrm>
                          <a:prstGeom prst="rect">
                            <a:avLst/>
                          </a:prstGeom>
                        </pic:spPr>
                      </pic:pic>
                    </a:graphicData>
                  </a:graphic>
                </wp:inline>
              </w:drawing>
            </w:r>
          </w:p>
        </w:tc>
        <w:sdt>
          <w:sdtPr>
            <w:id w:val="-655383255"/>
            <w:placeholder>
              <w:docPart w:val="B9EBE69AC8944BCDA59348A9D6DA9490"/>
            </w:placeholder>
            <w:temporary/>
            <w:showingPlcHdr/>
            <w15:appearance w15:val="hidden"/>
          </w:sdtPr>
          <w:sdtEndPr/>
          <w:sdtContent>
            <w:tc>
              <w:tcPr>
                <w:tcW w:w="13412" w:type="dxa"/>
                <w:gridSpan w:val="9"/>
                <w:shd w:val="clear" w:color="auto" w:fill="F2F2F2" w:themeFill="background1" w:themeFillShade="F2"/>
                <w:vAlign w:val="center"/>
              </w:tcPr>
              <w:p w:rsidR="005C1AA1" w:rsidRPr="005D573E" w:rsidRDefault="005C1AA1" w:rsidP="00DD5490">
                <w:r w:rsidRPr="005D573E">
                  <w:t>The USD was stronger this week on account of  nulla a erat eget nunc hendrerit ultrices eu nec nulla. Donec viverra leo aliquet, auctor quam id, convallis orci. Sed in molestie est. Cras ornare turpis at ligula posuer.</w:t>
                </w:r>
              </w:p>
            </w:tc>
          </w:sdtContent>
        </w:sdt>
      </w:tr>
      <w:tr w:rsidR="00CF13CF" w:rsidRPr="005D573E" w:rsidTr="00CF13CF">
        <w:trPr>
          <w:trHeight w:val="450"/>
        </w:trPr>
        <w:tc>
          <w:tcPr>
            <w:tcW w:w="14402" w:type="dxa"/>
            <w:gridSpan w:val="10"/>
          </w:tcPr>
          <w:p w:rsidR="00CF13CF" w:rsidRPr="005D573E" w:rsidRDefault="00CF13CF" w:rsidP="009F7A27">
            <w:r w:rsidRPr="005D573E">
              <w:rPr>
                <w:noProof/>
              </w:rPr>
              <mc:AlternateContent>
                <mc:Choice Requires="wps">
                  <w:drawing>
                    <wp:inline distT="0" distB="0" distL="0" distR="0" wp14:anchorId="5B984A3F" wp14:editId="63521185">
                      <wp:extent cx="8978394" cy="0"/>
                      <wp:effectExtent l="0" t="0" r="0" b="0"/>
                      <wp:docPr id="135" name="Straight Connector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E88B8B" id="Straight Connector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" strokecolor="#bfbfbf [2412]" strokeweight="2pt">
                      <v:stroke linestyle="thinThin" joinstyle="miter"/>
                      <o:lock v:ext="edit" shapetype="f"/>
                      <w10:anchorlock/>
                    </v:line>
                  </w:pict>
                </mc:Fallback>
              </mc:AlternateContent>
            </w:r>
          </w:p>
        </w:tc>
      </w:tr>
      <w:tr w:rsidR="005C1AA1" w:rsidRPr="005D573E" w:rsidTr="001A4977">
        <w:trPr>
          <w:trHeight w:val="2691"/>
        </w:trPr>
        <w:tc>
          <w:tcPr>
            <w:tcW w:w="5940" w:type="dxa"/>
            <w:gridSpan w:val="6"/>
            <w:tcBorders>
              <w:right w:val="single" w:sz="2" w:space="0" w:color="D9D9D9" w:themeColor="background1" w:themeShade="D9"/>
            </w:tcBorders>
          </w:tcPr>
          <w:p w:rsidR="005C1AA1" w:rsidRPr="004F390D" w:rsidRDefault="004F390D" w:rsidP="005C1AA1">
            <w:pPr>
              <w:pStyle w:val="Heading3"/>
              <w:rPr>
                <w:sz w:val="52"/>
              </w:rPr>
            </w:pPr>
            <w:r w:rsidRPr="004F390D">
              <w:rPr>
                <w:sz w:val="52"/>
              </w:rPr>
              <w:t>Opinions: Would You Send Your Child to a School With an Indian Attending?</w:t>
            </w:r>
          </w:p>
          <w:p w:rsidR="005C1AA1" w:rsidRPr="005D573E" w:rsidRDefault="005C1AA1" w:rsidP="005C1AA1">
            <w:r w:rsidRPr="005D573E">
              <w:rPr>
                <w:noProof/>
              </w:rPr>
              <mc:AlternateContent>
                <mc:Choice Requires="wps">
                  <w:drawing>
                    <wp:inline distT="0" distB="0" distL="0" distR="0" wp14:anchorId="65A2B5ED" wp14:editId="059D9888">
                      <wp:extent cx="3347254" cy="0"/>
                      <wp:effectExtent l="0" t="19050" r="43815" b="38100"/>
                      <wp:docPr id="175" name="Straight Connector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77EA41" id="Straight Connector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" strokecolor="#0a249b [3204]" strokeweight="5pt">
                      <v:stroke linestyle="thickThin" joinstyle="miter"/>
                      <o:lock v:ext="edit" shapetype="f"/>
                      <w10:anchorlock/>
                    </v:line>
                  </w:pict>
                </mc:Fallback>
              </mc:AlternateContent>
            </w:r>
          </w:p>
          <w:p w:rsidR="005C1AA1" w:rsidRPr="005D573E" w:rsidRDefault="005C1AA1" w:rsidP="005C1AA1"/>
          <w:sdt>
            <w:sdtPr>
              <w:id w:val="748852398"/>
              <w:placeholder>
                <w:docPart w:val="161D1181EB6D4C01A186D894AF3C084F"/>
              </w:placeholder>
              <w:temporary/>
              <w:showingPlcHdr/>
              <w15:appearance w15:val="hidden"/>
            </w:sdtPr>
            <w:sdtEndPr/>
            <w:sdtContent>
              <w:p w:rsidR="005C1AA1" w:rsidRPr="005D573E" w:rsidRDefault="005C1AA1" w:rsidP="005C1AA1">
                <w:pPr>
                  <w:pStyle w:val="Byline"/>
                </w:pPr>
                <w:r w:rsidRPr="005D573E">
                  <w:rPr>
                    <w:rStyle w:val="PlaceholderText"/>
                    <w:color w:val="7F7F7F" w:themeColor="text1" w:themeTint="80"/>
                  </w:rPr>
                  <w:t>Written by Mirjam Nilsson</w:t>
                </w:r>
              </w:p>
            </w:sdtContent>
          </w:sdt>
          <w:p w:rsidR="005C1AA1" w:rsidRPr="005D573E" w:rsidRDefault="005C1AA1" w:rsidP="005C1AA1">
            <w:pPr>
              <w:pStyle w:val="Byline"/>
            </w:pPr>
          </w:p>
        </w:tc>
        <w:tc>
          <w:tcPr>
            <w:tcW w:w="2790" w:type="dxa"/>
            <w:vMerge w:val="restart"/>
            <w:tcBorders>
              <w:left w:val="single" w:sz="2" w:space="0" w:color="D9D9D9" w:themeColor="background1" w:themeShade="D9"/>
            </w:tcBorders>
            <w:tcMar>
              <w:left w:w="216" w:type="dxa"/>
            </w:tcMar>
          </w:tcPr>
          <w:p w:rsidR="005C1AA1" w:rsidRDefault="00930F78" w:rsidP="00930F78">
            <w:pPr>
              <w:rPr>
                <w:b/>
              </w:rPr>
            </w:pPr>
            <w:r w:rsidRPr="00930F78">
              <w:rPr>
                <w:b/>
              </w:rPr>
              <w:t>Bra</w:t>
            </w:r>
            <w:r>
              <w:rPr>
                <w:b/>
              </w:rPr>
              <w:t>d Jacobson writes:</w:t>
            </w:r>
          </w:p>
          <w:p w:rsidR="00930F78" w:rsidRDefault="00930F78" w:rsidP="00930F78">
            <w:pPr>
              <w:rPr>
                <w:i/>
              </w:rPr>
            </w:pPr>
            <w:r w:rsidRPr="00930F78">
              <w:rPr>
                <w:i/>
              </w:rPr>
              <w:t>“YES! Yes, yes, yes! I am a big advocate for equality, and I believe that all children should go to school regardless of the other children in attendance. A good education always comes first.”</w:t>
            </w:r>
          </w:p>
          <w:p w:rsidR="00930F78" w:rsidRDefault="00930F78" w:rsidP="00930F78">
            <w:pPr>
              <w:rPr>
                <w:i/>
              </w:rPr>
            </w:pPr>
          </w:p>
          <w:p w:rsidR="00930F78" w:rsidRDefault="00930F78" w:rsidP="00930F78">
            <w:pPr>
              <w:rPr>
                <w:b/>
                <w:i/>
              </w:rPr>
            </w:pPr>
            <w:r>
              <w:rPr>
                <w:i/>
              </w:rPr>
              <w:t xml:space="preserve">My vote: </w:t>
            </w:r>
            <w:r>
              <w:rPr>
                <w:b/>
                <w:i/>
              </w:rPr>
              <w:t>YES</w:t>
            </w:r>
          </w:p>
          <w:p w:rsidR="00930F78" w:rsidRDefault="00930F78" w:rsidP="00930F78">
            <w:pPr>
              <w:rPr>
                <w:b/>
                <w:i/>
              </w:rPr>
            </w:pPr>
          </w:p>
          <w:p w:rsidR="00930F78" w:rsidRDefault="00930F78" w:rsidP="00930F78">
            <w:pPr>
              <w:rPr>
                <w:b/>
              </w:rPr>
            </w:pPr>
            <w:r>
              <w:rPr>
                <w:b/>
              </w:rPr>
              <w:t>Kate April writes:</w:t>
            </w:r>
          </w:p>
          <w:p w:rsidR="00930F78" w:rsidRDefault="00930F78" w:rsidP="00930F78">
            <w:pPr>
              <w:rPr>
                <w:i/>
              </w:rPr>
            </w:pPr>
            <w:r>
              <w:rPr>
                <w:i/>
              </w:rPr>
              <w:t>“I would most certainly send my child to a school with an Indian attending. I love all people, and I understand how tough it is for them already, so why not?”</w:t>
            </w:r>
          </w:p>
          <w:p w:rsidR="00930F78" w:rsidRDefault="00930F78" w:rsidP="00930F78">
            <w:pPr>
              <w:rPr>
                <w:i/>
              </w:rPr>
            </w:pPr>
          </w:p>
          <w:p w:rsidR="00930F78" w:rsidRDefault="00930F78" w:rsidP="00930F78">
            <w:pPr>
              <w:rPr>
                <w:b/>
                <w:i/>
              </w:rPr>
            </w:pPr>
            <w:r>
              <w:rPr>
                <w:i/>
              </w:rPr>
              <w:t xml:space="preserve">My vote: </w:t>
            </w:r>
            <w:r>
              <w:rPr>
                <w:b/>
                <w:i/>
              </w:rPr>
              <w:t>YES</w:t>
            </w:r>
          </w:p>
          <w:p w:rsidR="00930F78" w:rsidRDefault="00930F78" w:rsidP="00930F78">
            <w:pPr>
              <w:rPr>
                <w:b/>
                <w:i/>
              </w:rPr>
            </w:pPr>
          </w:p>
          <w:p w:rsidR="00930F78" w:rsidRDefault="00930F78" w:rsidP="00930F78">
            <w:pPr>
              <w:rPr>
                <w:b/>
              </w:rPr>
            </w:pPr>
            <w:r>
              <w:rPr>
                <w:b/>
              </w:rPr>
              <w:t>Randall Brown writes:</w:t>
            </w:r>
          </w:p>
          <w:p w:rsidR="00930F78" w:rsidRDefault="00930F78" w:rsidP="00930F78">
            <w:pPr>
              <w:rPr>
                <w:i/>
              </w:rPr>
            </w:pPr>
            <w:r>
              <w:rPr>
                <w:i/>
              </w:rPr>
              <w:t>“I’m not racist, but I don’t want my kids anywhere near those types of people. What happens if they get married? It’s better to keep them separated.”</w:t>
            </w:r>
          </w:p>
          <w:p w:rsidR="00930F78" w:rsidRDefault="00930F78" w:rsidP="00930F78">
            <w:pPr>
              <w:rPr>
                <w:i/>
              </w:rPr>
            </w:pPr>
          </w:p>
          <w:p w:rsidR="00930F78" w:rsidRDefault="00930F78" w:rsidP="00930F78">
            <w:pPr>
              <w:rPr>
                <w:b/>
                <w:i/>
              </w:rPr>
            </w:pPr>
            <w:r>
              <w:rPr>
                <w:i/>
              </w:rPr>
              <w:t xml:space="preserve">My vote: </w:t>
            </w:r>
            <w:r>
              <w:rPr>
                <w:b/>
                <w:i/>
              </w:rPr>
              <w:t>NO</w:t>
            </w:r>
          </w:p>
          <w:p w:rsidR="00930F78" w:rsidRDefault="00930F78" w:rsidP="00930F78">
            <w:pPr>
              <w:rPr>
                <w:b/>
                <w:i/>
              </w:rPr>
            </w:pPr>
          </w:p>
          <w:p w:rsidR="00930F78" w:rsidRDefault="00930F78" w:rsidP="00930F78">
            <w:pPr>
              <w:rPr>
                <w:b/>
              </w:rPr>
            </w:pPr>
            <w:r>
              <w:rPr>
                <w:b/>
              </w:rPr>
              <w:t>Poppy Johansen writes:</w:t>
            </w:r>
          </w:p>
          <w:p w:rsidR="00930F78" w:rsidRDefault="00930F78" w:rsidP="00930F78">
            <w:pPr>
              <w:rPr>
                <w:i/>
              </w:rPr>
            </w:pPr>
            <w:r>
              <w:rPr>
                <w:i/>
              </w:rPr>
              <w:t>“Yes, of course, is there really any question? Equal opportunities for all children is where this country is heading, and that’s wonderful”</w:t>
            </w:r>
          </w:p>
          <w:p w:rsidR="00930F78" w:rsidRDefault="00930F78" w:rsidP="00930F78">
            <w:pPr>
              <w:rPr>
                <w:i/>
              </w:rPr>
            </w:pPr>
          </w:p>
          <w:p w:rsidR="00930F78" w:rsidRPr="00930F78" w:rsidRDefault="00930F78" w:rsidP="00930F78">
            <w:pPr>
              <w:rPr>
                <w:b/>
                <w:i/>
              </w:rPr>
            </w:pPr>
            <w:r>
              <w:rPr>
                <w:i/>
              </w:rPr>
              <w:t xml:space="preserve">My vote: </w:t>
            </w:r>
            <w:r>
              <w:rPr>
                <w:b/>
                <w:i/>
              </w:rPr>
              <w:t>YES</w:t>
            </w:r>
          </w:p>
        </w:tc>
        <w:tc>
          <w:tcPr>
            <w:tcW w:w="5672" w:type="dxa"/>
            <w:gridSpan w:val="3"/>
            <w:vMerge w:val="restart"/>
          </w:tcPr>
          <w:p w:rsidR="005C1AA1" w:rsidRPr="005D573E" w:rsidRDefault="005C1AA1" w:rsidP="009F7A27">
            <w:r w:rsidRPr="005D573E">
              <w:rPr>
                <w:noProof/>
              </w:rPr>
              <mc:AlternateContent>
                <mc:Choice Requires="wpg">
                  <w:drawing>
                    <wp:inline distT="0" distB="0" distL="0" distR="0" wp14:anchorId="258A1D95" wp14:editId="62C8E2EF">
                      <wp:extent cx="3483610" cy="5248275"/>
                      <wp:effectExtent l="0" t="0" r="2540" b="9525"/>
                      <wp:docPr id="43" name="Group 43" descr="stock market board"/>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Picture 131" descr="Stock Exchange Trade Screen"/>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TextBox 92"/>
                              <wps:cNvSpPr txBox="1"/>
                              <wps:spPr>
                                <a:xfrm>
                                  <a:off x="0" y="4927600"/>
                                  <a:ext cx="3483610" cy="316230"/>
                                </a:xfrm>
                                <a:prstGeom prst="rect">
                                  <a:avLst/>
                                </a:prstGeom>
                                <a:solidFill>
                                  <a:schemeClr val="bg1">
                                    <a:lumMod val="85000"/>
                                  </a:schemeClr>
                                </a:solidFill>
                              </wps:spPr>
                              <wps:txbx>
                                <w:txbxContent>
                                  <w:sdt>
                                    <w:sdtPr>
                                      <w:id w:val="-759914944"/>
                                      <w:temporary/>
                                      <w:showingPlcHdr/>
                                      <w15:appearance w15:val="hidden"/>
                                    </w:sdtPr>
                                    <w:sdtEndPr/>
                                    <w:sdtContent>
                                      <w:p w:rsidR="005C1AA1" w:rsidRDefault="009A79D5" w:rsidP="009A79D5">
                                        <w:pPr>
                                          <w:pStyle w:val="Caption"/>
                                        </w:pPr>
                                        <w:r w:rsidRPr="009A79D5">
                                          <w:t>Photo Caption</w:t>
                                        </w:r>
                                      </w:p>
                                    </w:sdtContent>
                                  </w:sdt>
                                </w:txbxContent>
                              </wps:txbx>
                              <wps:bodyPr wrap="square" rtlCol="0" anchor="ctr">
                                <a:noAutofit/>
                              </wps:bodyPr>
                            </wps:wsp>
                          </wpg:wgp>
                        </a:graphicData>
                      </a:graphic>
                    </wp:inline>
                  </w:drawing>
                </mc:Choice>
                <mc:Fallback>
                  <w:pict>
                    <v:group w14:anchorId="258A1D95" id="Group 43" o:spid="_x0000_s1030" alt="stock market board" style="width:274.3pt;height:413.25pt;mso-position-horizontal-relative:char;mso-position-vertical-relative:line" coordsize="34836,5248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">
                      <v:shape id="Picture 131" o:spid="_x0000_s1031" type="#_x0000_t75" alt="Stock Exchange Trade Screen" style="position:absolute;width:34836;height:524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">
                        <v:imagedata r:id="rId21" o:title="Stock Exchange Trade Screen"/>
                      </v:shape>
                      <v:shape id="TextBox 92" o:spid="_x0000_s1032" type="#_x0000_t202" style="position:absolute;top:49276;width:34836;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" fillcolor="#d8d8d8 [2732]" stroked="f">
                        <v:textbox>
                          <w:txbxContent>
                            <w:sdt>
                              <w:sdtPr>
                                <w:id w:val="-759914944"/>
                                <w:temporary/>
                                <w:showingPlcHdr/>
                                <w15:appearance w15:val="hidden"/>
                              </w:sdtPr>
                              <w:sdtEndPr/>
                              <w:sdtContent>
                                <w:p w:rsidR="005C1AA1" w:rsidRDefault="009A79D5" w:rsidP="009A79D5">
                                  <w:pPr>
                                    <w:pStyle w:val="Caption"/>
                                  </w:pPr>
                                  <w:r w:rsidRPr="009A79D5">
                                    <w:t>Photo Caption</w:t>
                                  </w:r>
                                </w:p>
                              </w:sdtContent>
                            </w:sdt>
                          </w:txbxContent>
                        </v:textbox>
                      </v:shape>
                      <w10:anchorlock/>
                    </v:group>
                  </w:pict>
                </mc:Fallback>
              </mc:AlternateContent>
            </w:r>
          </w:p>
        </w:tc>
      </w:tr>
      <w:tr w:rsidR="005C1AA1" w:rsidRPr="005D573E" w:rsidTr="00837BCF">
        <w:trPr>
          <w:trHeight w:val="1773"/>
        </w:trPr>
        <w:tc>
          <w:tcPr>
            <w:tcW w:w="2970" w:type="dxa"/>
            <w:gridSpan w:val="3"/>
            <w:tcBorders>
              <w:right w:val="single" w:sz="2" w:space="0" w:color="D9D9D9" w:themeColor="background1" w:themeShade="D9"/>
            </w:tcBorders>
            <w:tcMar>
              <w:right w:w="216" w:type="dxa"/>
            </w:tcMar>
            <w:vAlign w:val="center"/>
          </w:tcPr>
          <w:p w:rsidR="005C1AA1" w:rsidRDefault="00306FA7" w:rsidP="00306FA7">
            <w:pPr>
              <w:rPr>
                <w:b/>
              </w:rPr>
            </w:pPr>
            <w:r>
              <w:rPr>
                <w:b/>
              </w:rPr>
              <w:t>Earl Johnson writes:</w:t>
            </w:r>
          </w:p>
          <w:p w:rsidR="00306FA7" w:rsidRPr="00306FA7" w:rsidRDefault="00306FA7" w:rsidP="00306FA7">
            <w:pPr>
              <w:rPr>
                <w:i/>
              </w:rPr>
            </w:pPr>
            <w:r>
              <w:rPr>
                <w:i/>
              </w:rPr>
              <w:t>“I wouldn’t if I had the choice, but unfortunately, I don’t. The only school in the area has an Indian attending, and I can’t just take my daughter out of school. She deserves a good education, and I don’t think</w:t>
            </w:r>
          </w:p>
        </w:tc>
        <w:tc>
          <w:tcPr>
            <w:tcW w:w="2970" w:type="dxa"/>
            <w:gridSpan w:val="3"/>
            <w:tcBorders>
              <w:left w:val="single" w:sz="2" w:space="0" w:color="D9D9D9" w:themeColor="background1" w:themeShade="D9"/>
              <w:right w:val="single" w:sz="2" w:space="0" w:color="D9D9D9" w:themeColor="background1" w:themeShade="D9"/>
            </w:tcBorders>
            <w:tcMar>
              <w:left w:w="216" w:type="dxa"/>
              <w:right w:w="216" w:type="dxa"/>
            </w:tcMar>
            <w:vAlign w:val="center"/>
          </w:tcPr>
          <w:p w:rsidR="005C1AA1" w:rsidRDefault="00306FA7" w:rsidP="00306FA7">
            <w:pPr>
              <w:rPr>
                <w:b/>
              </w:rPr>
            </w:pPr>
            <w:r>
              <w:rPr>
                <w:b/>
              </w:rPr>
              <w:t>Whitney</w:t>
            </w:r>
            <w:r w:rsidRPr="00306FA7">
              <w:rPr>
                <w:b/>
              </w:rPr>
              <w:t xml:space="preserve"> </w:t>
            </w:r>
            <w:r>
              <w:rPr>
                <w:b/>
              </w:rPr>
              <w:t>Barry writes:</w:t>
            </w:r>
          </w:p>
          <w:p w:rsidR="00306FA7" w:rsidRPr="00306FA7" w:rsidRDefault="00306FA7" w:rsidP="00306FA7">
            <w:pPr>
              <w:rPr>
                <w:i/>
              </w:rPr>
            </w:pPr>
            <w:r>
              <w:rPr>
                <w:i/>
              </w:rPr>
              <w:t xml:space="preserve">“Of course! One child’s skin color shouldn’t have an effect on the other children. </w:t>
            </w:r>
            <w:r w:rsidR="00930F78">
              <w:rPr>
                <w:i/>
              </w:rPr>
              <w:t xml:space="preserve">I do, and will continue to, send my child to a school with a reservation child. They are very close friends and I don’t want to </w:t>
            </w:r>
          </w:p>
        </w:tc>
        <w:tc>
          <w:tcPr>
            <w:tcW w:w="2790" w:type="dxa"/>
            <w:vMerge/>
            <w:tcBorders>
              <w:left w:val="single" w:sz="2" w:space="0" w:color="D9D9D9" w:themeColor="background1" w:themeShade="D9"/>
            </w:tcBorders>
          </w:tcPr>
          <w:p w:rsidR="005C1AA1" w:rsidRPr="005D573E" w:rsidRDefault="005C1AA1" w:rsidP="009F7A27"/>
        </w:tc>
        <w:tc>
          <w:tcPr>
            <w:tcW w:w="5672" w:type="dxa"/>
            <w:gridSpan w:val="3"/>
            <w:vMerge/>
          </w:tcPr>
          <w:p w:rsidR="005C1AA1" w:rsidRPr="005D573E" w:rsidRDefault="005C1AA1" w:rsidP="009F7A27"/>
        </w:tc>
      </w:tr>
      <w:tr w:rsidR="005C1AA1" w:rsidRPr="005D573E" w:rsidTr="001A4977">
        <w:trPr>
          <w:trHeight w:val="2340"/>
        </w:trPr>
        <w:tc>
          <w:tcPr>
            <w:tcW w:w="5940" w:type="dxa"/>
            <w:gridSpan w:val="6"/>
            <w:tcBorders>
              <w:right w:val="single" w:sz="2" w:space="0" w:color="D9D9D9" w:themeColor="background1" w:themeShade="D9"/>
            </w:tcBorders>
            <w:vAlign w:val="center"/>
          </w:tcPr>
          <w:p w:rsidR="005C1AA1" w:rsidRPr="001E2254" w:rsidRDefault="008C54D3" w:rsidP="008C54D3">
            <w:pPr>
              <w:pStyle w:val="Quote2"/>
              <w:rPr>
                <w:sz w:val="32"/>
              </w:rPr>
            </w:pPr>
            <w:r w:rsidRPr="001E2254">
              <w:rPr>
                <w:b/>
                <w:sz w:val="32"/>
              </w:rPr>
              <w:t>This week’s poll</w:t>
            </w:r>
            <w:r w:rsidRPr="001E2254">
              <w:rPr>
                <w:sz w:val="32"/>
              </w:rPr>
              <w:t xml:space="preserve">: should Reardan High School change their logo and team name </w:t>
            </w:r>
            <w:r w:rsidR="001E2254" w:rsidRPr="001E2254">
              <w:rPr>
                <w:sz w:val="32"/>
              </w:rPr>
              <w:t>to be more respectful to Native Americans?</w:t>
            </w:r>
          </w:p>
          <w:p w:rsidR="001E2254" w:rsidRPr="001E2254" w:rsidRDefault="001E2254" w:rsidP="008C54D3">
            <w:pPr>
              <w:pStyle w:val="Quote2"/>
              <w:rPr>
                <w:sz w:val="10"/>
              </w:rPr>
            </w:pPr>
          </w:p>
          <w:p w:rsidR="001E2254" w:rsidRPr="001E2254" w:rsidRDefault="001E2254" w:rsidP="008C54D3">
            <w:pPr>
              <w:pStyle w:val="Quote2"/>
              <w:rPr>
                <w:color w:val="7F7F7F" w:themeColor="text1" w:themeTint="80"/>
                <w:sz w:val="20"/>
              </w:rPr>
            </w:pPr>
            <w:r>
              <w:rPr>
                <w:color w:val="7F7F7F" w:themeColor="text1" w:themeTint="80"/>
                <w:sz w:val="20"/>
              </w:rPr>
              <w:t xml:space="preserve">Vote on our website </w:t>
            </w:r>
            <w:r w:rsidRPr="001E2254">
              <w:rPr>
                <w:b/>
                <w:color w:val="7F7F7F" w:themeColor="text1" w:themeTint="80"/>
                <w:sz w:val="20"/>
              </w:rPr>
              <w:t>www.</w:t>
            </w:r>
            <w:r>
              <w:rPr>
                <w:b/>
                <w:color w:val="7F7F7F" w:themeColor="text1" w:themeTint="80"/>
                <w:sz w:val="20"/>
              </w:rPr>
              <w:t>reardanreport.com</w:t>
            </w:r>
          </w:p>
        </w:tc>
        <w:tc>
          <w:tcPr>
            <w:tcW w:w="2790" w:type="dxa"/>
            <w:vMerge/>
            <w:tcBorders>
              <w:left w:val="single" w:sz="2" w:space="0" w:color="D9D9D9" w:themeColor="background1" w:themeShade="D9"/>
            </w:tcBorders>
          </w:tcPr>
          <w:p w:rsidR="005C1AA1" w:rsidRPr="005D573E" w:rsidRDefault="005C1AA1" w:rsidP="009F7A27"/>
        </w:tc>
        <w:tc>
          <w:tcPr>
            <w:tcW w:w="5672" w:type="dxa"/>
            <w:gridSpan w:val="3"/>
            <w:vMerge/>
          </w:tcPr>
          <w:p w:rsidR="005C1AA1" w:rsidRPr="005D573E" w:rsidRDefault="005C1AA1" w:rsidP="009F7A27"/>
        </w:tc>
      </w:tr>
      <w:tr w:rsidR="005C1AA1" w:rsidRPr="005D573E" w:rsidTr="001A4977">
        <w:trPr>
          <w:trHeight w:val="1170"/>
        </w:trPr>
        <w:tc>
          <w:tcPr>
            <w:tcW w:w="2970" w:type="dxa"/>
            <w:gridSpan w:val="3"/>
            <w:tcBorders>
              <w:right w:val="single" w:sz="2" w:space="0" w:color="D9D9D9" w:themeColor="background1" w:themeShade="D9"/>
            </w:tcBorders>
            <w:tcMar>
              <w:right w:w="216" w:type="dxa"/>
            </w:tcMar>
          </w:tcPr>
          <w:p w:rsidR="005C1AA1" w:rsidRDefault="00306FA7" w:rsidP="00306FA7">
            <w:pPr>
              <w:rPr>
                <w:i/>
              </w:rPr>
            </w:pPr>
            <w:r>
              <w:rPr>
                <w:i/>
              </w:rPr>
              <w:t>having a reservation child is a good influen</w:t>
            </w:r>
            <w:r w:rsidR="00930F78">
              <w:rPr>
                <w:i/>
              </w:rPr>
              <w:t>ce on her.”</w:t>
            </w:r>
          </w:p>
          <w:p w:rsidR="00306FA7" w:rsidRDefault="00306FA7" w:rsidP="00306FA7">
            <w:pPr>
              <w:rPr>
                <w:i/>
              </w:rPr>
            </w:pPr>
          </w:p>
          <w:p w:rsidR="00306FA7" w:rsidRPr="00306FA7" w:rsidRDefault="00306FA7" w:rsidP="00306FA7">
            <w:pPr>
              <w:rPr>
                <w:b/>
                <w:i/>
              </w:rPr>
            </w:pPr>
            <w:r>
              <w:rPr>
                <w:i/>
              </w:rPr>
              <w:t xml:space="preserve">My vote: </w:t>
            </w:r>
            <w:r>
              <w:rPr>
                <w:b/>
                <w:i/>
              </w:rPr>
              <w:t>NO</w:t>
            </w:r>
          </w:p>
        </w:tc>
        <w:tc>
          <w:tcPr>
            <w:tcW w:w="2970" w:type="dxa"/>
            <w:gridSpan w:val="3"/>
            <w:tcBorders>
              <w:left w:val="single" w:sz="2" w:space="0" w:color="D9D9D9" w:themeColor="background1" w:themeShade="D9"/>
              <w:right w:val="single" w:sz="2" w:space="0" w:color="D9D9D9" w:themeColor="background1" w:themeShade="D9"/>
            </w:tcBorders>
            <w:tcMar>
              <w:left w:w="216" w:type="dxa"/>
              <w:right w:w="216" w:type="dxa"/>
            </w:tcMar>
          </w:tcPr>
          <w:p w:rsidR="005C1AA1" w:rsidRDefault="00930F78" w:rsidP="00930F78">
            <w:pPr>
              <w:rPr>
                <w:i/>
              </w:rPr>
            </w:pPr>
            <w:r w:rsidRPr="00930F78">
              <w:rPr>
                <w:i/>
              </w:rPr>
              <w:t>take that</w:t>
            </w:r>
            <w:r>
              <w:rPr>
                <w:i/>
              </w:rPr>
              <w:t xml:space="preserve"> away from him.”</w:t>
            </w:r>
          </w:p>
          <w:p w:rsidR="00930F78" w:rsidRDefault="00930F78" w:rsidP="00930F78">
            <w:pPr>
              <w:rPr>
                <w:i/>
              </w:rPr>
            </w:pPr>
          </w:p>
          <w:p w:rsidR="00930F78" w:rsidRPr="00930F78" w:rsidRDefault="00930F78" w:rsidP="00930F78">
            <w:pPr>
              <w:rPr>
                <w:b/>
                <w:i/>
              </w:rPr>
            </w:pPr>
            <w:r>
              <w:rPr>
                <w:i/>
              </w:rPr>
              <w:t xml:space="preserve">My vote: </w:t>
            </w:r>
            <w:r>
              <w:rPr>
                <w:b/>
                <w:i/>
              </w:rPr>
              <w:t>YES</w:t>
            </w:r>
          </w:p>
        </w:tc>
        <w:tc>
          <w:tcPr>
            <w:tcW w:w="2790" w:type="dxa"/>
            <w:vMerge/>
            <w:tcBorders>
              <w:left w:val="single" w:sz="2" w:space="0" w:color="D9D9D9" w:themeColor="background1" w:themeShade="D9"/>
            </w:tcBorders>
          </w:tcPr>
          <w:p w:rsidR="005C1AA1" w:rsidRPr="005D573E" w:rsidRDefault="005C1AA1" w:rsidP="009F7A27"/>
        </w:tc>
        <w:tc>
          <w:tcPr>
            <w:tcW w:w="5672" w:type="dxa"/>
            <w:gridSpan w:val="3"/>
            <w:vMerge/>
          </w:tcPr>
          <w:p w:rsidR="005C1AA1" w:rsidRPr="005D573E" w:rsidRDefault="005C1AA1" w:rsidP="009F7A27"/>
        </w:tc>
      </w:tr>
      <w:tr w:rsidR="005C1AA1" w:rsidRPr="005D573E" w:rsidTr="00ED7BC6">
        <w:trPr>
          <w:trHeight w:val="288"/>
        </w:trPr>
        <w:tc>
          <w:tcPr>
            <w:tcW w:w="2880" w:type="dxa"/>
            <w:gridSpan w:val="2"/>
          </w:tcPr>
          <w:p w:rsidR="005C1AA1" w:rsidRPr="005D573E" w:rsidRDefault="005C1AA1" w:rsidP="009F7A27"/>
        </w:tc>
        <w:tc>
          <w:tcPr>
            <w:tcW w:w="3060" w:type="dxa"/>
            <w:gridSpan w:val="4"/>
          </w:tcPr>
          <w:p w:rsidR="005C1AA1" w:rsidRPr="005D573E" w:rsidRDefault="005C1AA1" w:rsidP="009F7A27"/>
        </w:tc>
        <w:tc>
          <w:tcPr>
            <w:tcW w:w="2790" w:type="dxa"/>
          </w:tcPr>
          <w:p w:rsidR="005C1AA1" w:rsidRPr="005D573E" w:rsidRDefault="005C1AA1" w:rsidP="009F7A27"/>
        </w:tc>
        <w:tc>
          <w:tcPr>
            <w:tcW w:w="2791" w:type="dxa"/>
            <w:gridSpan w:val="2"/>
          </w:tcPr>
          <w:p w:rsidR="005C1AA1" w:rsidRPr="005D573E" w:rsidRDefault="005C1AA1" w:rsidP="009F7A27"/>
        </w:tc>
        <w:tc>
          <w:tcPr>
            <w:tcW w:w="2881" w:type="dxa"/>
          </w:tcPr>
          <w:p w:rsidR="005C1AA1" w:rsidRPr="005D573E" w:rsidRDefault="005C1AA1" w:rsidP="009F7A27"/>
        </w:tc>
      </w:tr>
      <w:tr w:rsidR="009A79D5" w:rsidRPr="005D573E" w:rsidTr="00CF13CF">
        <w:trPr>
          <w:trHeight w:val="1899"/>
        </w:trPr>
        <w:tc>
          <w:tcPr>
            <w:tcW w:w="14402" w:type="dxa"/>
            <w:gridSpan w:val="10"/>
            <w:shd w:val="clear" w:color="auto" w:fill="F2F2F2" w:themeFill="background1" w:themeFillShade="F2"/>
            <w:vAlign w:val="center"/>
          </w:tcPr>
          <w:p w:rsidR="009A79D5" w:rsidRPr="005D573E" w:rsidRDefault="004D0945" w:rsidP="004D0945">
            <w:pPr>
              <w:pStyle w:val="Heading5"/>
            </w:pPr>
            <w:r w:rsidRPr="004D0945">
              <w:rPr>
                <w:sz w:val="72"/>
              </w:rPr>
              <w:t>In Loving Memory of Grandmother Spirit</w:t>
            </w:r>
          </w:p>
        </w:tc>
      </w:tr>
      <w:tr w:rsidR="009A79D5" w:rsidRPr="005D573E" w:rsidTr="00CF13CF">
        <w:trPr>
          <w:trHeight w:val="2889"/>
        </w:trPr>
        <w:tc>
          <w:tcPr>
            <w:tcW w:w="3240" w:type="dxa"/>
            <w:gridSpan w:val="4"/>
            <w:shd w:val="clear" w:color="auto" w:fill="F2F2F2" w:themeFill="background1" w:themeFillShade="F2"/>
          </w:tcPr>
          <w:p w:rsidR="009A79D5" w:rsidRPr="005D573E" w:rsidRDefault="009334AC" w:rsidP="009334AC">
            <w:pPr>
              <w:pStyle w:val="Startertext"/>
            </w:pPr>
            <w:r>
              <w:t xml:space="preserve">The Spokane Reservation gathered together this January to mourn the loss of the beloved  Grandmother Spirit </w:t>
            </w:r>
          </w:p>
        </w:tc>
        <w:tc>
          <w:tcPr>
            <w:tcW w:w="1560" w:type="dxa"/>
            <w:tcBorders>
              <w:right w:val="single" w:sz="2" w:space="0" w:color="D9D9D9" w:themeColor="background1" w:themeShade="D9"/>
            </w:tcBorders>
            <w:shd w:val="clear" w:color="auto" w:fill="F2F2F2" w:themeFill="background1" w:themeFillShade="F2"/>
          </w:tcPr>
          <w:p w:rsidR="009A79D5" w:rsidRPr="005D573E" w:rsidRDefault="009A79D5" w:rsidP="009A79D5">
            <w:pPr>
              <w:pStyle w:val="Startertext"/>
            </w:pPr>
            <w:r w:rsidRPr="005D573E">
              <w:rPr>
                <w:noProof/>
              </w:rPr>
              <mc:AlternateContent>
                <mc:Choice Requires="wpg">
                  <w:drawing>
                    <wp:inline distT="0" distB="0" distL="0" distR="0" wp14:anchorId="028B8A54" wp14:editId="57C15F26">
                      <wp:extent cx="843915" cy="1188720"/>
                      <wp:effectExtent l="0" t="0" r="0" b="0"/>
                      <wp:docPr id="130" name="Group 130" descr="boy looking through frame"/>
                      <wp:cNvGraphicFramePr/>
                      <a:graphic xmlns:a="http://schemas.openxmlformats.org/drawingml/2006/main">
                        <a:graphicData uri="http://schemas.microsoft.com/office/word/2010/wordprocessingGroup">
                          <wpg:wgp>
                            <wpg:cNvGrpSpPr/>
                            <wpg:grpSpPr>
                              <a:xfrm>
                                <a:off x="0" y="0"/>
                                <a:ext cx="843915" cy="1188717"/>
                                <a:chOff x="0" y="0"/>
                                <a:chExt cx="843915" cy="1188867"/>
                              </a:xfrm>
                            </wpg:grpSpPr>
                            <pic:pic xmlns:pic="http://schemas.openxmlformats.org/drawingml/2006/picture">
                              <pic:nvPicPr>
                                <pic:cNvPr id="132" name="Picture 132" descr="Portrait of a woman"/>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764540" cy="911860"/>
                                </a:xfrm>
                                <a:prstGeom prst="rect">
                                  <a:avLst/>
                                </a:prstGeom>
                              </pic:spPr>
                            </pic:pic>
                            <wps:wsp>
                              <wps:cNvPr id="134" name="TextBox 94"/>
                              <wps:cNvSpPr txBox="1"/>
                              <wps:spPr>
                                <a:xfrm>
                                  <a:off x="0" y="982133"/>
                                  <a:ext cx="843915" cy="206734"/>
                                </a:xfrm>
                                <a:prstGeom prst="rect">
                                  <a:avLst/>
                                </a:prstGeom>
                                <a:noFill/>
                              </wps:spPr>
                              <wps:txbx>
                                <w:txbxContent>
                                  <w:p w:rsidR="009A79D5" w:rsidRDefault="0002065D" w:rsidP="009A79D5">
                                    <w:pPr>
                                      <w:pStyle w:val="NormalWeb"/>
                                      <w:spacing w:before="0" w:beforeAutospacing="0" w:after="0" w:afterAutospacing="0"/>
                                    </w:pPr>
                                    <w:r>
                                      <w:rPr>
                                        <w:rFonts w:asciiTheme="minorHAnsi" w:hAnsi="Georgia" w:cstheme="minorBidi"/>
                                        <w:i/>
                                        <w:iCs/>
                                        <w:color w:val="000000" w:themeColor="text1"/>
                                        <w:sz w:val="18"/>
                                        <w:szCs w:val="18"/>
                                      </w:rPr>
                                      <w:t>Miriam</w:t>
                                    </w:r>
                                    <w:r w:rsidR="009A79D5">
                                      <w:rPr>
                                        <w:rFonts w:asciiTheme="minorHAnsi" w:hAnsi="Georgia" w:cstheme="minorBidi"/>
                                        <w:i/>
                                        <w:iCs/>
                                        <w:color w:val="000000" w:themeColor="text1"/>
                                        <w:sz w:val="18"/>
                                        <w:szCs w:val="18"/>
                                      </w:rPr>
                                      <w:t xml:space="preserve"> Nilsson</w:t>
                                    </w:r>
                                  </w:p>
                                </w:txbxContent>
                              </wps:txbx>
                              <wps:bodyPr wrap="square" lIns="0" tIns="0" rIns="0" rtlCol="0">
                                <a:noAutofit/>
                              </wps:bodyPr>
                            </wps:wsp>
                          </wpg:wgp>
                        </a:graphicData>
                      </a:graphic>
                    </wp:inline>
                  </w:drawing>
                </mc:Choice>
                <mc:Fallback>
                  <w:pict>
                    <v:group w14:anchorId="028B8A54" id="Group 130" o:spid="_x0000_s1033" alt="boy looking through frame" style="width:66.45pt;height:93.6pt;mso-position-horizontal-relative:char;mso-position-vertical-relative:line" coordsize="8439,118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">
                      <v:shape id="Picture 132" o:spid="_x0000_s1034" type="#_x0000_t75" alt="Portrait of a woman" style="position:absolute;width:7645;height:9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">
                        <v:imagedata r:id="rId23" o:title="Portrait of a woman"/>
                      </v:shape>
                      <v:shape id="TextBox 94" o:spid="_x0000_s1035" type="#_x0000_t202" style="position:absolute;top:9821;width:8439;height:2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" filled="f" stroked="f">
                        <v:textbox inset="0,0,0">
                          <w:txbxContent>
                            <w:p w:rsidR="009A79D5" w:rsidRDefault="0002065D" w:rsidP="009A79D5">
                              <w:pPr>
                                <w:pStyle w:val="NormalWeb"/>
                                <w:spacing w:before="0" w:beforeAutospacing="0" w:after="0" w:afterAutospacing="0"/>
                              </w:pPr>
                              <w:r>
                                <w:rPr>
                                  <w:rFonts w:asciiTheme="minorHAnsi" w:hAnsi="Georgia" w:cstheme="minorBidi"/>
                                  <w:i/>
                                  <w:iCs/>
                                  <w:color w:val="000000" w:themeColor="text1"/>
                                  <w:sz w:val="18"/>
                                  <w:szCs w:val="18"/>
                                </w:rPr>
                                <w:t>Miriam</w:t>
                              </w:r>
                              <w:r w:rsidR="009A79D5">
                                <w:rPr>
                                  <w:rFonts w:asciiTheme="minorHAnsi" w:hAnsi="Georgia" w:cstheme="minorBidi"/>
                                  <w:i/>
                                  <w:iCs/>
                                  <w:color w:val="000000" w:themeColor="text1"/>
                                  <w:sz w:val="18"/>
                                  <w:szCs w:val="18"/>
                                </w:rPr>
                                <w:t xml:space="preserve"> Nilsson</w:t>
                              </w:r>
                            </w:p>
                          </w:txbxContent>
                        </v:textbox>
                      </v:shape>
                      <w10:anchorlock/>
                    </v:group>
                  </w:pict>
                </mc:Fallback>
              </mc:AlternateContent>
            </w:r>
          </w:p>
        </w:tc>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Pr>
          <w:p w:rsidR="009A79D5" w:rsidRDefault="004D0945" w:rsidP="004D0945">
            <w:r>
              <w:t>A heartbreaking tale from earlier this {month here}, came from the Spokane Reservation, just down the road from Reardan. A beloved woman by the name of Grandmother Spirit was tragically killed by Gerald Smith, who was drunk at the time of the incident. This tragedy brought together people from all over to visit her wake in memorial for this incredible woman.</w:t>
            </w:r>
          </w:p>
          <w:p w:rsidR="004D0945" w:rsidRDefault="004D0945" w:rsidP="004D0945"/>
          <w:p w:rsidR="004D0945" w:rsidRDefault="004D0945" w:rsidP="004D0945">
            <w:r>
              <w:t>We talked to a few of the locals,</w:t>
            </w:r>
            <w:r w:rsidR="0002065D">
              <w:t xml:space="preserve"> and discovered</w:t>
            </w:r>
            <w:r>
              <w:t xml:space="preserve"> </w:t>
            </w:r>
            <w:r w:rsidR="0002065D">
              <w:t xml:space="preserve">how much </w:t>
            </w:r>
            <w:r>
              <w:t xml:space="preserve">the community around Grandmother Spirit cared deeply about </w:t>
            </w:r>
            <w:r w:rsidR="00B93476">
              <w:t>her and wished her well on her journey to the afterlife. Here’s what one young lady had to say,</w:t>
            </w:r>
          </w:p>
          <w:p w:rsidR="00B93476" w:rsidRDefault="00B93476" w:rsidP="004D0945"/>
          <w:p w:rsidR="00B93476" w:rsidRPr="00B93476" w:rsidRDefault="00B93476" w:rsidP="00ED7BC6">
            <w:pPr>
              <w:rPr>
                <w:i/>
              </w:rPr>
            </w:pPr>
            <w:r>
              <w:rPr>
                <w:i/>
              </w:rPr>
              <w:t>“[She was] a lovely woma</w:t>
            </w:r>
            <w:r w:rsidR="00ED7BC6">
              <w:rPr>
                <w:i/>
              </w:rPr>
              <w:t>n. I looked forward to seeing he</w:t>
            </w:r>
            <w:r>
              <w:rPr>
                <w:i/>
              </w:rPr>
              <w:t xml:space="preserve">r at powwows. She would always say I did a good job </w:t>
            </w:r>
          </w:p>
        </w:tc>
        <w:tc>
          <w:tcPr>
            <w:tcW w:w="4801" w:type="dxa"/>
            <w:gridSpan w:val="2"/>
            <w:tcBorders>
              <w:left w:val="single" w:sz="2" w:space="0" w:color="D9D9D9" w:themeColor="background1" w:themeShade="D9"/>
            </w:tcBorders>
            <w:shd w:val="clear" w:color="auto" w:fill="F2F2F2" w:themeFill="background1" w:themeFillShade="F2"/>
          </w:tcPr>
          <w:p w:rsidR="009A79D5" w:rsidRDefault="00ED7BC6" w:rsidP="00B93476">
            <w:pPr>
              <w:rPr>
                <w:i/>
              </w:rPr>
            </w:pPr>
            <w:r w:rsidRPr="00ED7BC6">
              <w:rPr>
                <w:i/>
              </w:rPr>
              <w:t>dancing […] and I think her smile could light up the</w:t>
            </w:r>
            <w:r>
              <w:rPr>
                <w:i/>
              </w:rPr>
              <w:t xml:space="preserve"> </w:t>
            </w:r>
            <w:r w:rsidR="00B93476">
              <w:rPr>
                <w:i/>
              </w:rPr>
              <w:t>whole Rez for a whole century. I remember one time my dress ripped, and I was so sad, but she sewed it up for me and I could dance again. I’m going to miss her.”</w:t>
            </w:r>
          </w:p>
          <w:p w:rsidR="00B93476" w:rsidRDefault="00B93476" w:rsidP="00B93476">
            <w:pPr>
              <w:rPr>
                <w:i/>
              </w:rPr>
            </w:pPr>
          </w:p>
          <w:p w:rsidR="00A513E6" w:rsidRDefault="00A513E6" w:rsidP="00B93476">
            <w:r>
              <w:t>A close friend of Grandmother Spirit’s, w</w:t>
            </w:r>
            <w:r w:rsidR="003F6D3A">
              <w:t>ho wishes to remain anonymous, had a brief but powerful message he wanted to spread,</w:t>
            </w:r>
          </w:p>
          <w:p w:rsidR="003F6D3A" w:rsidRDefault="003F6D3A" w:rsidP="00B93476"/>
          <w:p w:rsidR="003F6D3A" w:rsidRDefault="003F6D3A" w:rsidP="00B93476">
            <w:pPr>
              <w:rPr>
                <w:i/>
              </w:rPr>
            </w:pPr>
            <w:r>
              <w:rPr>
                <w:i/>
              </w:rPr>
              <w:t>“If all of us were like she was, there would be no hate, no war, no poverty, and no disease. She was a wonderful, kind, and tolerant woman and we can all learn from her.” *</w:t>
            </w:r>
          </w:p>
          <w:p w:rsidR="003F6D3A" w:rsidRDefault="003F6D3A" w:rsidP="00B93476">
            <w:pPr>
              <w:rPr>
                <w:i/>
              </w:rPr>
            </w:pPr>
          </w:p>
          <w:p w:rsidR="003F6D3A" w:rsidRDefault="003F6D3A" w:rsidP="00B93476">
            <w:pPr>
              <w:rPr>
                <w:i/>
              </w:rPr>
            </w:pPr>
          </w:p>
          <w:p w:rsidR="003F6D3A" w:rsidRPr="003F6D3A" w:rsidRDefault="003F6D3A" w:rsidP="003F6D3A"/>
          <w:p w:rsidR="003F6D3A" w:rsidRPr="003F6D3A" w:rsidRDefault="003F6D3A" w:rsidP="00B93476">
            <w:pPr>
              <w:rPr>
                <w:i/>
              </w:rPr>
            </w:pPr>
          </w:p>
        </w:tc>
      </w:tr>
      <w:tr w:rsidR="00CF13CF" w:rsidRPr="005D573E" w:rsidTr="00ED7BC6">
        <w:trPr>
          <w:trHeight w:val="74"/>
        </w:trPr>
        <w:tc>
          <w:tcPr>
            <w:tcW w:w="8730" w:type="dxa"/>
            <w:gridSpan w:val="7"/>
            <w:shd w:val="clear" w:color="auto" w:fill="F2F2F2" w:themeFill="background1" w:themeFillShade="F2"/>
          </w:tcPr>
          <w:p w:rsidR="00CF13CF" w:rsidRPr="005D573E" w:rsidRDefault="00CF13CF" w:rsidP="009A79D5"/>
        </w:tc>
        <w:tc>
          <w:tcPr>
            <w:tcW w:w="5672" w:type="dxa"/>
            <w:gridSpan w:val="3"/>
            <w:shd w:val="clear" w:color="auto" w:fill="F2F2F2" w:themeFill="background1" w:themeFillShade="F2"/>
          </w:tcPr>
          <w:p w:rsidR="00CF13CF" w:rsidRPr="005D573E" w:rsidRDefault="00CF13CF" w:rsidP="009A79D5"/>
        </w:tc>
      </w:tr>
      <w:tr w:rsidR="009A79D5" w:rsidRPr="005D573E" w:rsidTr="00ED7BC6">
        <w:trPr>
          <w:trHeight w:val="74"/>
        </w:trPr>
        <w:tc>
          <w:tcPr>
            <w:tcW w:w="8730" w:type="dxa"/>
            <w:gridSpan w:val="7"/>
          </w:tcPr>
          <w:p w:rsidR="009A79D5" w:rsidRPr="005D573E" w:rsidRDefault="009A79D5" w:rsidP="009A79D5"/>
        </w:tc>
        <w:tc>
          <w:tcPr>
            <w:tcW w:w="5672" w:type="dxa"/>
            <w:gridSpan w:val="3"/>
          </w:tcPr>
          <w:p w:rsidR="009A79D5" w:rsidRPr="005D573E" w:rsidRDefault="009A79D5" w:rsidP="009A79D5"/>
        </w:tc>
      </w:tr>
      <w:tr w:rsidR="009A79D5" w:rsidRPr="005D573E" w:rsidTr="00BB0321">
        <w:trPr>
          <w:trHeight w:val="2322"/>
        </w:trPr>
        <w:tc>
          <w:tcPr>
            <w:tcW w:w="8730" w:type="dxa"/>
            <w:gridSpan w:val="7"/>
            <w:vMerge w:val="restart"/>
          </w:tcPr>
          <w:p w:rsidR="009A79D5" w:rsidRPr="005D573E" w:rsidRDefault="00926135" w:rsidP="009A79D5">
            <w:r>
              <w:rPr>
                <w:noProof/>
              </w:rPr>
              <w:drawing>
                <wp:inline distT="0" distB="0" distL="0" distR="0" wp14:anchorId="2DCDE4F1" wp14:editId="7FF03DD9">
                  <wp:extent cx="5287858" cy="2980707"/>
                  <wp:effectExtent l="0" t="0" r="8255" b="0"/>
                  <wp:docPr id="15" name="Picture 15" descr="Image result for blonde girl free to us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londe girl free to use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1990" cy="2988673"/>
                          </a:xfrm>
                          <a:prstGeom prst="rect">
                            <a:avLst/>
                          </a:prstGeom>
                          <a:noFill/>
                          <a:ln>
                            <a:noFill/>
                          </a:ln>
                        </pic:spPr>
                      </pic:pic>
                    </a:graphicData>
                  </a:graphic>
                </wp:inline>
              </w:drawing>
            </w:r>
          </w:p>
        </w:tc>
        <w:tc>
          <w:tcPr>
            <w:tcW w:w="5672" w:type="dxa"/>
            <w:gridSpan w:val="3"/>
          </w:tcPr>
          <w:p w:rsidR="009A79D5" w:rsidRPr="0076339E" w:rsidRDefault="0076339E" w:rsidP="0076339E">
            <w:pPr>
              <w:pStyle w:val="Heading6"/>
              <w:rPr>
                <w:sz w:val="52"/>
                <w:szCs w:val="52"/>
              </w:rPr>
            </w:pPr>
            <w:r w:rsidRPr="0076339E">
              <w:rPr>
                <w:sz w:val="52"/>
                <w:szCs w:val="52"/>
              </w:rPr>
              <w:t>EXTRAORDINARY REARDAN CITIZEN</w:t>
            </w:r>
          </w:p>
          <w:p w:rsidR="009A79D5" w:rsidRPr="005D573E" w:rsidRDefault="009A79D5" w:rsidP="009A79D5"/>
          <w:p w:rsidR="009A79D5" w:rsidRPr="005D573E" w:rsidRDefault="009A79D5" w:rsidP="009A79D5">
            <w:r w:rsidRPr="005D573E">
              <w:rPr>
                <w:noProof/>
              </w:rPr>
              <mc:AlternateContent>
                <mc:Choice Requires="wps">
                  <w:drawing>
                    <wp:inline distT="0" distB="0" distL="0" distR="0" wp14:anchorId="2EA63A39" wp14:editId="67E87D7D">
                      <wp:extent cx="3488217" cy="0"/>
                      <wp:effectExtent l="0" t="19050" r="55245" b="38100"/>
                      <wp:docPr id="178" name="Straight Connector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0068092" id="Straight Connector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" strokecolor="#0a249b [3204]" strokeweight="5pt">
                      <v:stroke linestyle="thickThin" joinstyle="miter"/>
                      <o:lock v:ext="edit" shapetype="f"/>
                      <w10:anchorlock/>
                    </v:line>
                  </w:pict>
                </mc:Fallback>
              </mc:AlternateContent>
            </w:r>
          </w:p>
          <w:p w:rsidR="009A79D5" w:rsidRPr="005D573E" w:rsidRDefault="009A79D5" w:rsidP="009A79D5"/>
          <w:p w:rsidR="009A79D5" w:rsidRPr="00BB0321" w:rsidRDefault="00BB0321" w:rsidP="00BB0321">
            <w:pPr>
              <w:pStyle w:val="Byline"/>
              <w:rPr>
                <w:b/>
                <w:iCs w:val="0"/>
                <w:color w:val="000000" w:themeColor="text1"/>
                <w:sz w:val="32"/>
                <w:szCs w:val="32"/>
              </w:rPr>
            </w:pPr>
            <w:r w:rsidRPr="00BB0321">
              <w:rPr>
                <w:b/>
                <w:iCs w:val="0"/>
                <w:color w:val="000000" w:themeColor="text1"/>
                <w:sz w:val="32"/>
                <w:szCs w:val="32"/>
              </w:rPr>
              <w:t>“It’s a wonderful feeling to use what you have to help those in need”</w:t>
            </w:r>
            <w:r>
              <w:t xml:space="preserve">  </w:t>
            </w:r>
            <w:r w:rsidR="00926135">
              <w:t xml:space="preserve"> </w:t>
            </w:r>
            <w:r>
              <w:t>- Penelope Johnson</w:t>
            </w:r>
          </w:p>
        </w:tc>
      </w:tr>
      <w:tr w:rsidR="009A79D5" w:rsidRPr="005D573E" w:rsidTr="00BB0321">
        <w:trPr>
          <w:trHeight w:val="1620"/>
        </w:trPr>
        <w:tc>
          <w:tcPr>
            <w:tcW w:w="8730" w:type="dxa"/>
            <w:gridSpan w:val="7"/>
            <w:vMerge/>
          </w:tcPr>
          <w:p w:rsidR="009A79D5" w:rsidRPr="005D573E" w:rsidRDefault="009A79D5" w:rsidP="009A79D5"/>
        </w:tc>
        <w:tc>
          <w:tcPr>
            <w:tcW w:w="2791" w:type="dxa"/>
            <w:gridSpan w:val="2"/>
            <w:vAlign w:val="center"/>
          </w:tcPr>
          <w:p w:rsidR="009A79D5" w:rsidRPr="005D573E" w:rsidRDefault="009334AC" w:rsidP="0076339E">
            <w:r>
              <w:t xml:space="preserve">Reardan resident Penelope Johnson has made strides in fundraising at the school. Back in October, she raised </w:t>
            </w:r>
            <w:r w:rsidR="0076339E">
              <w:t>over $500</w:t>
            </w:r>
            <w:r>
              <w:t xml:space="preserve"> for the homeless </w:t>
            </w:r>
            <w:r w:rsidR="0076339E">
              <w:t xml:space="preserve">of America. </w:t>
            </w:r>
          </w:p>
        </w:tc>
        <w:tc>
          <w:tcPr>
            <w:tcW w:w="2881" w:type="dxa"/>
            <w:vAlign w:val="center"/>
          </w:tcPr>
          <w:p w:rsidR="009A79D5" w:rsidRPr="005D573E" w:rsidRDefault="0076339E" w:rsidP="00CF13CF">
            <w:r>
              <w:t xml:space="preserve">We interviewed her at her team’s basketball tournament about how much she’s done for our community, and what she plans on doing in the future. </w:t>
            </w:r>
          </w:p>
          <w:sdt>
            <w:sdtPr>
              <w:rPr>
                <w:i/>
              </w:rPr>
              <w:id w:val="-1873213578"/>
              <w:placeholder>
                <w:docPart w:val="740D870E7C9F47D98031F740E5D8BA5B"/>
              </w:placeholder>
              <w:temporary/>
              <w:showingPlcHdr/>
              <w15:appearance w15:val="hidden"/>
            </w:sdtPr>
            <w:sdtEndPr/>
            <w:sdtContent>
              <w:p w:rsidR="009A79D5" w:rsidRPr="005D573E" w:rsidRDefault="009A79D5" w:rsidP="00CF13CF">
                <w:pPr>
                  <w:jc w:val="right"/>
                  <w:rPr>
                    <w:i/>
                  </w:rPr>
                </w:pPr>
                <w:r w:rsidRPr="0076339E">
                  <w:rPr>
                    <w:i/>
                    <w:color w:val="7F7F7F" w:themeColor="text1" w:themeTint="80"/>
                  </w:rPr>
                  <w:t>Continues on P3</w:t>
                </w:r>
              </w:p>
            </w:sdtContent>
          </w:sdt>
        </w:tc>
      </w:tr>
    </w:tbl>
    <w:p w:rsidR="00CB3692" w:rsidRPr="005D573E" w:rsidRDefault="00CB3692" w:rsidP="009F7A27"/>
    <w:tbl>
      <w:tblPr>
        <w:tblW w:w="0" w:type="auto"/>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5D573E" w:rsidTr="00FE1392">
        <w:trPr>
          <w:trHeight w:val="369"/>
        </w:trPr>
        <w:tc>
          <w:tcPr>
            <w:tcW w:w="8611" w:type="dxa"/>
            <w:gridSpan w:val="5"/>
            <w:shd w:val="clear" w:color="auto" w:fill="auto"/>
          </w:tcPr>
          <w:p w:rsidR="001A4977" w:rsidRPr="005D573E" w:rsidRDefault="001A4977" w:rsidP="00D05BDA">
            <w:pPr>
              <w:rPr>
                <w:sz w:val="6"/>
                <w:szCs w:val="6"/>
              </w:rPr>
            </w:pPr>
            <w:r w:rsidRPr="005D573E">
              <w:rPr>
                <w:noProof/>
                <w:sz w:val="6"/>
                <w:szCs w:val="6"/>
              </w:rPr>
              <mc:AlternateContent>
                <mc:Choice Requires="wps">
                  <w:drawing>
                    <wp:inline distT="0" distB="0" distL="0" distR="0" wp14:anchorId="34D0D2B0" wp14:editId="4A2F6D86">
                      <wp:extent cx="5379522" cy="11875"/>
                      <wp:effectExtent l="0" t="0" r="31115" b="26670"/>
                      <wp:docPr id="61" name="Straight Connector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79522" cy="11875"/>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FA01AE" id="Straight Connector 61" o:spid="_x0000_s1026" style="flip:y;visibility:visible;mso-wrap-style:square;mso-left-percent:-10001;mso-top-percent:-10001;mso-position-horizontal:absolute;mso-position-horizontal-relative:char;mso-position-vertical:absolute;mso-position-vertical-relative:line;mso-left-percent:-10001;mso-top-percent:-10001" from="0,0" to="423.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p w:rsidR="001A4977" w:rsidRPr="00B6694D" w:rsidRDefault="001E578E" w:rsidP="00837BCF">
            <w:pPr>
              <w:pStyle w:val="Headline2"/>
              <w:rPr>
                <w:sz w:val="52"/>
              </w:rPr>
            </w:pPr>
            <w:r>
              <w:rPr>
                <w:sz w:val="52"/>
              </w:rPr>
              <w:t xml:space="preserve">Advice </w:t>
            </w:r>
            <w:r w:rsidRPr="001E578E">
              <w:rPr>
                <w:i/>
                <w:sz w:val="52"/>
              </w:rPr>
              <w:t>with</w:t>
            </w:r>
            <w:r>
              <w:rPr>
                <w:sz w:val="52"/>
              </w:rPr>
              <w:t xml:space="preserve"> Shirley</w:t>
            </w:r>
          </w:p>
          <w:p w:rsidR="001A4977" w:rsidRPr="005D573E" w:rsidRDefault="0033795B" w:rsidP="003F01F5">
            <w:r w:rsidRPr="005D573E">
              <w:rPr>
                <w:noProof/>
              </w:rPr>
              <mc:AlternateContent>
                <mc:Choice Requires="wps">
                  <w:drawing>
                    <wp:inline distT="0" distB="0" distL="0" distR="0" wp14:anchorId="2127FAF1" wp14:editId="15D2A9A0">
                      <wp:extent cx="3287548" cy="0"/>
                      <wp:effectExtent l="0" t="19050" r="46355" b="38100"/>
                      <wp:docPr id="57" name="Straight Connector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70AF90F" id="Straight Connector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" strokecolor="white [3212]" strokeweight="5pt">
                      <v:stroke linestyle="thickThin" joinstyle="miter"/>
                      <o:lock v:ext="edit" shapetype="f"/>
                      <w10:anchorlock/>
                    </v:line>
                  </w:pict>
                </mc:Fallback>
              </mc:AlternateContent>
            </w:r>
          </w:p>
          <w:p w:rsidR="001A4977" w:rsidRPr="005D573E" w:rsidRDefault="001A4977" w:rsidP="00BB5050"/>
          <w:p w:rsidR="001A4977" w:rsidRPr="005D573E" w:rsidRDefault="00B6694D" w:rsidP="00BB5050">
            <w:pPr>
              <w:pStyle w:val="Byline"/>
            </w:pPr>
            <w:r>
              <w:t>Answered by Shirley Jones</w:t>
            </w:r>
          </w:p>
          <w:p w:rsidR="001A4977" w:rsidRPr="005D573E" w:rsidRDefault="0019480B" w:rsidP="00BB5050">
            <w:pPr>
              <w:pStyle w:val="Byline"/>
            </w:pPr>
            <w:r>
              <w:rPr>
                <w:noProof/>
              </w:rPr>
              <mc:AlternateContent>
                <mc:Choice Requires="wps">
                  <w:drawing>
                    <wp:anchor distT="0" distB="0" distL="114300" distR="114300" simplePos="0" relativeHeight="251671552" behindDoc="0" locked="0" layoutInCell="1" allowOverlap="1" wp14:anchorId="65A93AF1" wp14:editId="28471A07">
                      <wp:simplePos x="0" y="0"/>
                      <wp:positionH relativeFrom="column">
                        <wp:posOffset>1710055</wp:posOffset>
                      </wp:positionH>
                      <wp:positionV relativeFrom="paragraph">
                        <wp:posOffset>108825</wp:posOffset>
                      </wp:positionV>
                      <wp:extent cx="1685925" cy="5253486"/>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1685925" cy="5253486"/>
                              </a:xfrm>
                              <a:prstGeom prst="rect">
                                <a:avLst/>
                              </a:prstGeom>
                              <a:noFill/>
                              <a:ln w="6350">
                                <a:noFill/>
                              </a:ln>
                            </wps:spPr>
                            <wps:txbx>
                              <w:txbxContent>
                                <w:p w:rsidR="0019480B" w:rsidRPr="0019480B" w:rsidRDefault="0019480B" w:rsidP="00C67EA5">
                                  <w:pPr>
                                    <w:rPr>
                                      <w:color w:val="FFFFFF" w:themeColor="background1"/>
                                      <w:sz w:val="21"/>
                                      <w:szCs w:val="21"/>
                                    </w:rPr>
                                  </w:pPr>
                                  <w:r w:rsidRPr="0019480B">
                                    <w:rPr>
                                      <w:color w:val="FFFFFF" w:themeColor="background1"/>
                                      <w:sz w:val="21"/>
                                      <w:szCs w:val="21"/>
                                    </w:rPr>
                                    <w:t xml:space="preserve">Hello! Thank you for writing in. </w:t>
                                  </w:r>
                                </w:p>
                                <w:p w:rsidR="0019480B" w:rsidRPr="0019480B" w:rsidRDefault="0019480B" w:rsidP="00C67EA5">
                                  <w:pPr>
                                    <w:rPr>
                                      <w:color w:val="FFFFFF" w:themeColor="background1"/>
                                      <w:sz w:val="21"/>
                                      <w:szCs w:val="21"/>
                                    </w:rPr>
                                  </w:pPr>
                                </w:p>
                                <w:p w:rsidR="00C67EA5" w:rsidRDefault="0019480B" w:rsidP="00C67EA5">
                                  <w:pPr>
                                    <w:rPr>
                                      <w:color w:val="FFFFFF" w:themeColor="background1"/>
                                      <w:sz w:val="21"/>
                                      <w:szCs w:val="21"/>
                                    </w:rPr>
                                  </w:pPr>
                                  <w:r w:rsidRPr="0019480B">
                                    <w:rPr>
                                      <w:color w:val="FFFFFF" w:themeColor="background1"/>
                                      <w:sz w:val="21"/>
                                      <w:szCs w:val="21"/>
                                    </w:rPr>
                                    <w:t>Seems like you’ve got quite the sticky situation on your hands, huh? I</w:t>
                                  </w:r>
                                  <w:r w:rsidR="0050329D">
                                    <w:rPr>
                                      <w:color w:val="FFFFFF" w:themeColor="background1"/>
                                      <w:sz w:val="21"/>
                                      <w:szCs w:val="21"/>
                                    </w:rPr>
                                    <w:t>f I were in your position, the first thing I would do would be to confront your father. Tell him that he’s wrong about his dated beliefs, but not too angrily. If you seem hostile, he is less likely to listen to you. Let him know that you aren’t going to stop dating Arnold because he told you not to. It’s your life.</w:t>
                                  </w:r>
                                </w:p>
                                <w:p w:rsidR="0050329D" w:rsidRDefault="0050329D" w:rsidP="00C67EA5">
                                  <w:pPr>
                                    <w:rPr>
                                      <w:color w:val="FFFFFF" w:themeColor="background1"/>
                                      <w:sz w:val="21"/>
                                      <w:szCs w:val="21"/>
                                    </w:rPr>
                                  </w:pPr>
                                </w:p>
                                <w:p w:rsidR="0050329D" w:rsidRDefault="0050329D" w:rsidP="00C67EA5">
                                  <w:pPr>
                                    <w:rPr>
                                      <w:color w:val="FFFFFF" w:themeColor="background1"/>
                                      <w:sz w:val="21"/>
                                      <w:szCs w:val="21"/>
                                    </w:rPr>
                                  </w:pPr>
                                  <w:r>
                                    <w:rPr>
                                      <w:color w:val="FFFFFF" w:themeColor="background1"/>
                                      <w:sz w:val="21"/>
                                      <w:szCs w:val="21"/>
                                    </w:rPr>
                                    <w:t>If he still won’t listen, there’s not much you can do. Continue doing what you want to do, and hopefully he will come around and grow to like your boyfriend.</w:t>
                                  </w:r>
                                </w:p>
                                <w:p w:rsidR="0050329D" w:rsidRDefault="0050329D" w:rsidP="00C67EA5">
                                  <w:pPr>
                                    <w:rPr>
                                      <w:color w:val="FFFFFF" w:themeColor="background1"/>
                                      <w:sz w:val="21"/>
                                      <w:szCs w:val="21"/>
                                    </w:rPr>
                                  </w:pPr>
                                </w:p>
                                <w:p w:rsidR="0050329D" w:rsidRPr="0050329D" w:rsidRDefault="0050329D" w:rsidP="0050329D">
                                  <w:pPr>
                                    <w:rPr>
                                      <w:color w:val="FFFFFF" w:themeColor="background1"/>
                                      <w:sz w:val="21"/>
                                      <w:szCs w:val="21"/>
                                    </w:rPr>
                                  </w:pPr>
                                  <w:r w:rsidRPr="0050329D">
                                    <w:rPr>
                                      <w:color w:val="FFFFFF" w:themeColor="background1"/>
                                      <w:sz w:val="21"/>
                                      <w:szCs w:val="21"/>
                                    </w:rPr>
                                    <w:t>-</w:t>
                                  </w:r>
                                  <w:r>
                                    <w:rPr>
                                      <w:color w:val="FFFFFF" w:themeColor="background1"/>
                                      <w:sz w:val="21"/>
                                      <w:szCs w:val="21"/>
                                    </w:rPr>
                                    <w:t xml:space="preserve"> Love, Shirley</w:t>
                                  </w:r>
                                  <w:r w:rsidRPr="0050329D">
                                    <w:rPr>
                                      <w:color w:val="FFFFFF" w:themeColor="background1"/>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93AF1" id="Text Box 4" o:spid="_x0000_s1036" type="#_x0000_t202" style="position:absolute;margin-left:134.65pt;margin-top:8.55pt;width:132.75pt;height:41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" filled="f" stroked="f" strokeweight=".5pt">
                      <v:textbox>
                        <w:txbxContent>
                          <w:p w:rsidR="0019480B" w:rsidRPr="0019480B" w:rsidRDefault="0019480B" w:rsidP="00C67EA5">
                            <w:pPr>
                              <w:rPr>
                                <w:color w:val="FFFFFF" w:themeColor="background1"/>
                                <w:sz w:val="21"/>
                                <w:szCs w:val="21"/>
                              </w:rPr>
                            </w:pPr>
                            <w:r w:rsidRPr="0019480B">
                              <w:rPr>
                                <w:color w:val="FFFFFF" w:themeColor="background1"/>
                                <w:sz w:val="21"/>
                                <w:szCs w:val="21"/>
                              </w:rPr>
                              <w:t xml:space="preserve">Hello! Thank you for writing in. </w:t>
                            </w:r>
                          </w:p>
                          <w:p w:rsidR="0019480B" w:rsidRPr="0019480B" w:rsidRDefault="0019480B" w:rsidP="00C67EA5">
                            <w:pPr>
                              <w:rPr>
                                <w:color w:val="FFFFFF" w:themeColor="background1"/>
                                <w:sz w:val="21"/>
                                <w:szCs w:val="21"/>
                              </w:rPr>
                            </w:pPr>
                          </w:p>
                          <w:p w:rsidR="00C67EA5" w:rsidRDefault="0019480B" w:rsidP="00C67EA5">
                            <w:pPr>
                              <w:rPr>
                                <w:color w:val="FFFFFF" w:themeColor="background1"/>
                                <w:sz w:val="21"/>
                                <w:szCs w:val="21"/>
                              </w:rPr>
                            </w:pPr>
                            <w:r w:rsidRPr="0019480B">
                              <w:rPr>
                                <w:color w:val="FFFFFF" w:themeColor="background1"/>
                                <w:sz w:val="21"/>
                                <w:szCs w:val="21"/>
                              </w:rPr>
                              <w:t>Seems like you’ve got quite the sticky situation on your hands, huh? I</w:t>
                            </w:r>
                            <w:r w:rsidR="0050329D">
                              <w:rPr>
                                <w:color w:val="FFFFFF" w:themeColor="background1"/>
                                <w:sz w:val="21"/>
                                <w:szCs w:val="21"/>
                              </w:rPr>
                              <w:t>f I were in your position, the first thing I would do would be to confront your father. Tell him that he’s wrong about his dated beliefs, but not too angrily. If you seem hostile, he is less likely to listen to you. Let him know that you aren’t going to stop dating Arnold because he told you not to. It’s your life.</w:t>
                            </w:r>
                          </w:p>
                          <w:p w:rsidR="0050329D" w:rsidRDefault="0050329D" w:rsidP="00C67EA5">
                            <w:pPr>
                              <w:rPr>
                                <w:color w:val="FFFFFF" w:themeColor="background1"/>
                                <w:sz w:val="21"/>
                                <w:szCs w:val="21"/>
                              </w:rPr>
                            </w:pPr>
                          </w:p>
                          <w:p w:rsidR="0050329D" w:rsidRDefault="0050329D" w:rsidP="00C67EA5">
                            <w:pPr>
                              <w:rPr>
                                <w:color w:val="FFFFFF" w:themeColor="background1"/>
                                <w:sz w:val="21"/>
                                <w:szCs w:val="21"/>
                              </w:rPr>
                            </w:pPr>
                            <w:r>
                              <w:rPr>
                                <w:color w:val="FFFFFF" w:themeColor="background1"/>
                                <w:sz w:val="21"/>
                                <w:szCs w:val="21"/>
                              </w:rPr>
                              <w:t>If he still won’t listen, there’s not much you can do. Continue doing what you want to do, and hopefully he will come around and grow to like your boyfriend.</w:t>
                            </w:r>
                          </w:p>
                          <w:p w:rsidR="0050329D" w:rsidRDefault="0050329D" w:rsidP="00C67EA5">
                            <w:pPr>
                              <w:rPr>
                                <w:color w:val="FFFFFF" w:themeColor="background1"/>
                                <w:sz w:val="21"/>
                                <w:szCs w:val="21"/>
                              </w:rPr>
                            </w:pPr>
                          </w:p>
                          <w:p w:rsidR="0050329D" w:rsidRPr="0050329D" w:rsidRDefault="0050329D" w:rsidP="0050329D">
                            <w:pPr>
                              <w:rPr>
                                <w:color w:val="FFFFFF" w:themeColor="background1"/>
                                <w:sz w:val="21"/>
                                <w:szCs w:val="21"/>
                              </w:rPr>
                            </w:pPr>
                            <w:r w:rsidRPr="0050329D">
                              <w:rPr>
                                <w:color w:val="FFFFFF" w:themeColor="background1"/>
                                <w:sz w:val="21"/>
                                <w:szCs w:val="21"/>
                              </w:rPr>
                              <w:t>-</w:t>
                            </w:r>
                            <w:r>
                              <w:rPr>
                                <w:color w:val="FFFFFF" w:themeColor="background1"/>
                                <w:sz w:val="21"/>
                                <w:szCs w:val="21"/>
                              </w:rPr>
                              <w:t xml:space="preserve"> Love, Shirley</w:t>
                            </w:r>
                            <w:r w:rsidRPr="0050329D">
                              <w:rPr>
                                <w:color w:val="FFFFFF" w:themeColor="background1"/>
                                <w:sz w:val="21"/>
                                <w:szCs w:val="21"/>
                              </w:rPr>
                              <w:t xml:space="preserve"> </w:t>
                            </w:r>
                          </w:p>
                        </w:txbxContent>
                      </v:textbox>
                    </v:shape>
                  </w:pict>
                </mc:Fallback>
              </mc:AlternateContent>
            </w:r>
            <w:r w:rsidR="00B6694D">
              <w:rPr>
                <w:noProof/>
              </w:rPr>
              <mc:AlternateContent>
                <mc:Choice Requires="wps">
                  <w:drawing>
                    <wp:anchor distT="0" distB="0" distL="114300" distR="114300" simplePos="0" relativeHeight="251669504" behindDoc="0" locked="0" layoutInCell="1" allowOverlap="1" wp14:anchorId="65A93AF1" wp14:editId="28471A07">
                      <wp:simplePos x="0" y="0"/>
                      <wp:positionH relativeFrom="column">
                        <wp:posOffset>-23854</wp:posOffset>
                      </wp:positionH>
                      <wp:positionV relativeFrom="paragraph">
                        <wp:posOffset>100198</wp:posOffset>
                      </wp:positionV>
                      <wp:extent cx="1638300" cy="5357004"/>
                      <wp:effectExtent l="0" t="0" r="0" b="0"/>
                      <wp:wrapNone/>
                      <wp:docPr id="2" name="Text Box 2"/>
                      <wp:cNvGraphicFramePr/>
                      <a:graphic xmlns:a="http://schemas.openxmlformats.org/drawingml/2006/main">
                        <a:graphicData uri="http://schemas.microsoft.com/office/word/2010/wordprocessingShape">
                          <wps:wsp>
                            <wps:cNvSpPr txBox="1"/>
                            <wps:spPr>
                              <a:xfrm>
                                <a:off x="0" y="0"/>
                                <a:ext cx="1638300" cy="5357004"/>
                              </a:xfrm>
                              <a:prstGeom prst="rect">
                                <a:avLst/>
                              </a:prstGeom>
                              <a:noFill/>
                              <a:ln w="6350">
                                <a:noFill/>
                              </a:ln>
                            </wps:spPr>
                            <wps:txbx>
                              <w:txbxContent>
                                <w:p w:rsidR="00C67EA5" w:rsidRPr="0019480B" w:rsidRDefault="00B6694D" w:rsidP="00C67EA5">
                                  <w:pPr>
                                    <w:rPr>
                                      <w:color w:val="FFFFFF" w:themeColor="background1"/>
                                      <w:sz w:val="21"/>
                                      <w:szCs w:val="21"/>
                                    </w:rPr>
                                  </w:pPr>
                                  <w:r w:rsidRPr="0019480B">
                                    <w:rPr>
                                      <w:color w:val="FFFFFF" w:themeColor="background1"/>
                                      <w:sz w:val="21"/>
                                      <w:szCs w:val="21"/>
                                    </w:rPr>
                                    <w:t>Hello Shirley,</w:t>
                                  </w:r>
                                </w:p>
                                <w:p w:rsidR="00B6694D" w:rsidRPr="0019480B" w:rsidRDefault="00B6694D" w:rsidP="00C67EA5">
                                  <w:pPr>
                                    <w:rPr>
                                      <w:color w:val="FFFFFF" w:themeColor="background1"/>
                                      <w:sz w:val="21"/>
                                      <w:szCs w:val="21"/>
                                    </w:rPr>
                                  </w:pPr>
                                </w:p>
                                <w:p w:rsidR="00B6694D" w:rsidRPr="0019480B" w:rsidRDefault="0019480B" w:rsidP="00C67EA5">
                                  <w:pPr>
                                    <w:rPr>
                                      <w:color w:val="FFFFFF" w:themeColor="background1"/>
                                      <w:sz w:val="21"/>
                                      <w:szCs w:val="21"/>
                                    </w:rPr>
                                  </w:pPr>
                                  <w:r w:rsidRPr="0019480B">
                                    <w:rPr>
                                      <w:color w:val="FFFFFF" w:themeColor="background1"/>
                                      <w:sz w:val="21"/>
                                      <w:szCs w:val="21"/>
                                    </w:rPr>
                                    <w:t xml:space="preserve">I’m in high school, and </w:t>
                                  </w:r>
                                  <w:r w:rsidR="00B6694D" w:rsidRPr="0019480B">
                                    <w:rPr>
                                      <w:color w:val="FFFFFF" w:themeColor="background1"/>
                                      <w:sz w:val="21"/>
                                      <w:szCs w:val="21"/>
                                    </w:rPr>
                                    <w:t>I’ve started dating a boy at my school named Arnold. He’s great and all but he comes from Spokane (the reservation down the road). Not that there’s anything wrong with that, of course!! But the real problem is my father. He’s hates Indians, and he’s the first to admit it. He says they’re lazy and that the government just gives them money when we white people are working hard to make money (not true!).  I want to stay with my boyfriend, because I love him (I think?) but my father might kick me out of the house or think I’m dating him to make him angry. What should I do?</w:t>
                                  </w:r>
                                </w:p>
                                <w:p w:rsidR="00B6694D" w:rsidRPr="0019480B" w:rsidRDefault="00B6694D" w:rsidP="00C67EA5">
                                  <w:pPr>
                                    <w:rPr>
                                      <w:color w:val="FFFFFF" w:themeColor="background1"/>
                                      <w:sz w:val="21"/>
                                      <w:szCs w:val="21"/>
                                    </w:rPr>
                                  </w:pPr>
                                </w:p>
                                <w:p w:rsidR="00B6694D" w:rsidRPr="0019480B" w:rsidRDefault="00B6694D" w:rsidP="00B6694D">
                                  <w:pPr>
                                    <w:rPr>
                                      <w:color w:val="FFFFFF" w:themeColor="background1"/>
                                      <w:sz w:val="21"/>
                                      <w:szCs w:val="21"/>
                                    </w:rPr>
                                  </w:pPr>
                                  <w:r w:rsidRPr="0019480B">
                                    <w:rPr>
                                      <w:color w:val="FFFFFF" w:themeColor="background1"/>
                                      <w:sz w:val="21"/>
                                      <w:szCs w:val="21"/>
                                    </w:rPr>
                                    <w:t xml:space="preserve">- </w:t>
                                  </w:r>
                                  <w:r w:rsidR="0019480B" w:rsidRPr="0019480B">
                                    <w:rPr>
                                      <w:color w:val="FFFFFF" w:themeColor="background1"/>
                                      <w:sz w:val="21"/>
                                      <w:szCs w:val="21"/>
                                    </w:rPr>
                                    <w:t>Anonymous</w:t>
                                  </w:r>
                                </w:p>
                                <w:p w:rsidR="00B6694D" w:rsidRDefault="00B6694D" w:rsidP="00C67EA5"/>
                                <w:p w:rsidR="00B6694D" w:rsidRDefault="00B6694D" w:rsidP="00C67EA5"/>
                                <w:p w:rsidR="00C67EA5" w:rsidRDefault="00C67EA5" w:rsidP="00C67EA5"/>
                                <w:p w:rsidR="00C67EA5" w:rsidRDefault="00C67EA5" w:rsidP="00C67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93AF1" id="Text Box 2" o:spid="_x0000_s1037" type="#_x0000_t202" style="position:absolute;margin-left:-1.9pt;margin-top:7.9pt;width:129pt;height:42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" filled="f" stroked="f" strokeweight=".5pt">
                      <v:textbox>
                        <w:txbxContent>
                          <w:p w:rsidR="00C67EA5" w:rsidRPr="0019480B" w:rsidRDefault="00B6694D" w:rsidP="00C67EA5">
                            <w:pPr>
                              <w:rPr>
                                <w:color w:val="FFFFFF" w:themeColor="background1"/>
                                <w:sz w:val="21"/>
                                <w:szCs w:val="21"/>
                              </w:rPr>
                            </w:pPr>
                            <w:r w:rsidRPr="0019480B">
                              <w:rPr>
                                <w:color w:val="FFFFFF" w:themeColor="background1"/>
                                <w:sz w:val="21"/>
                                <w:szCs w:val="21"/>
                              </w:rPr>
                              <w:t>Hello Shirley,</w:t>
                            </w:r>
                          </w:p>
                          <w:p w:rsidR="00B6694D" w:rsidRPr="0019480B" w:rsidRDefault="00B6694D" w:rsidP="00C67EA5">
                            <w:pPr>
                              <w:rPr>
                                <w:color w:val="FFFFFF" w:themeColor="background1"/>
                                <w:sz w:val="21"/>
                                <w:szCs w:val="21"/>
                              </w:rPr>
                            </w:pPr>
                          </w:p>
                          <w:p w:rsidR="00B6694D" w:rsidRPr="0019480B" w:rsidRDefault="0019480B" w:rsidP="00C67EA5">
                            <w:pPr>
                              <w:rPr>
                                <w:color w:val="FFFFFF" w:themeColor="background1"/>
                                <w:sz w:val="21"/>
                                <w:szCs w:val="21"/>
                              </w:rPr>
                            </w:pPr>
                            <w:r w:rsidRPr="0019480B">
                              <w:rPr>
                                <w:color w:val="FFFFFF" w:themeColor="background1"/>
                                <w:sz w:val="21"/>
                                <w:szCs w:val="21"/>
                              </w:rPr>
                              <w:t xml:space="preserve">I’m in high school, and </w:t>
                            </w:r>
                            <w:r w:rsidR="00B6694D" w:rsidRPr="0019480B">
                              <w:rPr>
                                <w:color w:val="FFFFFF" w:themeColor="background1"/>
                                <w:sz w:val="21"/>
                                <w:szCs w:val="21"/>
                              </w:rPr>
                              <w:t>I’ve started dating a boy at my school named Arnold. He’s great and all but he comes from Spokane (the reservation down the road). Not that there’s anything wrong with that, of course!! But the real problem is my father. He’s hates Indians, and he’s the first to admit it. He says they’re lazy and that the government just gives them money when we white people are working hard to make money (not true!).  I want to stay with my boyfriend, because I love him (I think?) but my father might kick me out of the house or think I’m dating him to make him angry. What should I do?</w:t>
                            </w:r>
                          </w:p>
                          <w:p w:rsidR="00B6694D" w:rsidRPr="0019480B" w:rsidRDefault="00B6694D" w:rsidP="00C67EA5">
                            <w:pPr>
                              <w:rPr>
                                <w:color w:val="FFFFFF" w:themeColor="background1"/>
                                <w:sz w:val="21"/>
                                <w:szCs w:val="21"/>
                              </w:rPr>
                            </w:pPr>
                          </w:p>
                          <w:p w:rsidR="00B6694D" w:rsidRPr="0019480B" w:rsidRDefault="00B6694D" w:rsidP="00B6694D">
                            <w:pPr>
                              <w:rPr>
                                <w:color w:val="FFFFFF" w:themeColor="background1"/>
                                <w:sz w:val="21"/>
                                <w:szCs w:val="21"/>
                              </w:rPr>
                            </w:pPr>
                            <w:r w:rsidRPr="0019480B">
                              <w:rPr>
                                <w:color w:val="FFFFFF" w:themeColor="background1"/>
                                <w:sz w:val="21"/>
                                <w:szCs w:val="21"/>
                              </w:rPr>
                              <w:t xml:space="preserve">- </w:t>
                            </w:r>
                            <w:r w:rsidR="0019480B" w:rsidRPr="0019480B">
                              <w:rPr>
                                <w:color w:val="FFFFFF" w:themeColor="background1"/>
                                <w:sz w:val="21"/>
                                <w:szCs w:val="21"/>
                              </w:rPr>
                              <w:t>Anonymous</w:t>
                            </w:r>
                          </w:p>
                          <w:p w:rsidR="00B6694D" w:rsidRDefault="00B6694D" w:rsidP="00C67EA5"/>
                          <w:p w:rsidR="00B6694D" w:rsidRDefault="00B6694D" w:rsidP="00C67EA5"/>
                          <w:p w:rsidR="00C67EA5" w:rsidRDefault="00C67EA5" w:rsidP="00C67EA5"/>
                          <w:p w:rsidR="00C67EA5" w:rsidRDefault="00C67EA5" w:rsidP="00C67EA5"/>
                        </w:txbxContent>
                      </v:textbox>
                    </v:shape>
                  </w:pict>
                </mc:Fallback>
              </mc:AlternateContent>
            </w:r>
          </w:p>
          <w:p w:rsidR="001A4977" w:rsidRPr="005D573E" w:rsidRDefault="001A4977" w:rsidP="00C67EA5">
            <w:pPr>
              <w:pStyle w:val="Heading4"/>
            </w:pPr>
          </w:p>
        </w:tc>
      </w:tr>
      <w:tr w:rsidR="001A4977" w:rsidRPr="005D573E" w:rsidTr="001A4977">
        <w:trPr>
          <w:trHeight w:val="4500"/>
        </w:trPr>
        <w:tc>
          <w:tcPr>
            <w:tcW w:w="2854" w:type="dxa"/>
            <w:gridSpan w:val="2"/>
            <w:vMerge w:val="restart"/>
            <w:tcBorders>
              <w:right w:val="single" w:sz="4" w:space="0" w:color="D9D9D9" w:themeColor="background1" w:themeShade="D9"/>
            </w:tcBorders>
            <w:tcMar>
              <w:right w:w="216" w:type="dxa"/>
            </w:tcMar>
          </w:tcPr>
          <w:p w:rsidR="0033795B" w:rsidRPr="0033795B" w:rsidRDefault="0033795B" w:rsidP="0033795B">
            <w:pPr>
              <w:rPr>
                <w:b/>
                <w:sz w:val="14"/>
              </w:rPr>
            </w:pPr>
            <w:r>
              <w:rPr>
                <w:b/>
                <w:sz w:val="56"/>
                <w:szCs w:val="92"/>
              </w:rPr>
              <w:lastRenderedPageBreak/>
              <w:t xml:space="preserve">Sports </w:t>
            </w:r>
            <w:r w:rsidRPr="0033795B">
              <w:rPr>
                <w:sz w:val="56"/>
                <w:szCs w:val="92"/>
              </w:rPr>
              <w:t xml:space="preserve">&amp; </w:t>
            </w:r>
            <w:r w:rsidRPr="0033795B">
              <w:rPr>
                <w:b/>
                <w:sz w:val="56"/>
                <w:szCs w:val="92"/>
              </w:rPr>
              <w:t>Awards</w:t>
            </w:r>
          </w:p>
          <w:p w:rsidR="0033795B" w:rsidRDefault="0033795B" w:rsidP="0033795B"/>
          <w:p w:rsidR="0033795B" w:rsidRDefault="0033795B" w:rsidP="0033795B"/>
          <w:p w:rsidR="00C55DB8" w:rsidRDefault="0033795B" w:rsidP="00C55DB8">
            <w:r>
              <w:t>This year held a crazy rivalry between the two highest-ranking school basketball teams</w:t>
            </w:r>
            <w:r w:rsidR="00C55DB8">
              <w:t xml:space="preserve">—Wellpinit and Reardan. Their first game against each other, fate was on Wellpinit’s side, and they blew the competition out of the water, holding a winning streak for almost an entire season, a never before seen feat from the underdog team. </w:t>
            </w:r>
          </w:p>
          <w:p w:rsidR="00C55DB8" w:rsidRDefault="00C55DB8" w:rsidP="00C55DB8"/>
          <w:p w:rsidR="00C55DB8" w:rsidRDefault="00C55DB8" w:rsidP="00C55DB8">
            <w:r>
              <w:t>Viewers at the game will remember the fierce competitive spirit displayed between two boys in particular, Rowdy</w:t>
            </w:r>
            <w:r w:rsidR="00912642">
              <w:t xml:space="preserve"> Lee and Arnold Spirit. Word around the reservation is that the boys were childhood friends, but turned on each other after Arnold decided to leave him to attend school at Reardan. </w:t>
            </w:r>
          </w:p>
          <w:p w:rsidR="00912642" w:rsidRDefault="00912642" w:rsidP="00C55DB8"/>
          <w:p w:rsidR="00912642" w:rsidRPr="005D573E" w:rsidRDefault="00912642" w:rsidP="00C55DB8">
            <w:r>
              <w:t>During the first game of the season, Arnold suffered a concussion at the hands of Rowdy, an event that only fueled their passion. The second game, the Reardan team returned stronger than</w:t>
            </w:r>
          </w:p>
        </w:tc>
        <w:tc>
          <w:tcPr>
            <w:tcW w:w="2878" w:type="dxa"/>
            <w:tcBorders>
              <w:left w:val="single" w:sz="4" w:space="0" w:color="D9D9D9" w:themeColor="background1" w:themeShade="D9"/>
              <w:right w:val="single" w:sz="4" w:space="0" w:color="D9D9D9" w:themeColor="background1" w:themeShade="D9"/>
            </w:tcBorders>
            <w:tcMar>
              <w:left w:w="216" w:type="dxa"/>
              <w:right w:w="216" w:type="dxa"/>
            </w:tcMar>
          </w:tcPr>
          <w:p w:rsidR="001A4977" w:rsidRDefault="00912642" w:rsidP="00BB5050">
            <w:r>
              <w:t>ever, and took down Wellpinit, earning their place as #1 school in the league for the fifteenth year in a row.</w:t>
            </w:r>
          </w:p>
          <w:p w:rsidR="00912642" w:rsidRDefault="00912642" w:rsidP="00BB5050"/>
          <w:p w:rsidR="00912642" w:rsidRPr="005D573E" w:rsidRDefault="00912642" w:rsidP="00BB5050">
            <w:r>
              <w:t>The highlight of the night, however, was an incredible show of improvement from Arnold Spirit. He</w:t>
            </w:r>
            <w:r w:rsidR="00AE21CC">
              <w:t xml:space="preserve"> managed to</w:t>
            </w:r>
          </w:p>
          <w:p w:rsidR="001A4977" w:rsidRPr="005D573E" w:rsidRDefault="001A4977" w:rsidP="00BB5050"/>
          <w:p w:rsidR="001A4977" w:rsidRPr="005D573E" w:rsidRDefault="00916594" w:rsidP="003F01F5">
            <w:r>
              <w:rPr>
                <w:noProof/>
              </w:rPr>
              <w:drawing>
                <wp:anchor distT="0" distB="0" distL="114300" distR="114300" simplePos="0" relativeHeight="251686912" behindDoc="0" locked="0" layoutInCell="1" allowOverlap="1">
                  <wp:simplePos x="0" y="0"/>
                  <wp:positionH relativeFrom="column">
                    <wp:posOffset>-25400</wp:posOffset>
                  </wp:positionH>
                  <wp:positionV relativeFrom="paragraph">
                    <wp:posOffset>82845</wp:posOffset>
                  </wp:positionV>
                  <wp:extent cx="1576705" cy="1257935"/>
                  <wp:effectExtent l="0" t="0" r="4445" b="0"/>
                  <wp:wrapNone/>
                  <wp:docPr id="17" name="Picture 17" descr="Image result for reardan high school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ardan high school gy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6705" cy="1257935"/>
                          </a:xfrm>
                          <a:prstGeom prst="rect">
                            <a:avLst/>
                          </a:prstGeom>
                          <a:noFill/>
                          <a:ln>
                            <a:noFill/>
                          </a:ln>
                        </pic:spPr>
                      </pic:pic>
                    </a:graphicData>
                  </a:graphic>
                </wp:anchor>
              </w:drawing>
            </w:r>
          </w:p>
        </w:tc>
        <w:tc>
          <w:tcPr>
            <w:tcW w:w="2879" w:type="dxa"/>
            <w:gridSpan w:val="2"/>
            <w:tcBorders>
              <w:left w:val="single" w:sz="4" w:space="0" w:color="D9D9D9" w:themeColor="background1" w:themeShade="D9"/>
            </w:tcBorders>
            <w:tcMar>
              <w:left w:w="216" w:type="dxa"/>
              <w:right w:w="216" w:type="dxa"/>
            </w:tcMar>
          </w:tcPr>
          <w:p w:rsidR="00AE21CC" w:rsidRDefault="00AE21CC" w:rsidP="00AE21CC">
            <w:r>
              <w:t>say,</w:t>
            </w:r>
          </w:p>
          <w:p w:rsidR="00AE21CC" w:rsidRDefault="00AE21CC" w:rsidP="00AE21CC"/>
          <w:p w:rsidR="00AE21CC" w:rsidRPr="00AE21CC" w:rsidRDefault="00AE21CC" w:rsidP="00AE21CC">
            <w:pPr>
              <w:rPr>
                <w:i/>
              </w:rPr>
            </w:pPr>
            <w:r w:rsidRPr="00AE21CC">
              <w:rPr>
                <w:i/>
              </w:rPr>
              <w:t>“I feel like this is the most important night of my life. I feel like I have something to prove to the people in Reardan, the people in Wellpinit, and to myself […] I have to prove that I’m stronger than everybody else. I have to prove that I will never give up. I will never quit playing hard, and I don’t just mean basketball. I’m never going to quit living life hard, you know? I’m never going to surrender to anybody. Never, ever, ever. […] I never wanted anything more in my life”</w:t>
            </w:r>
          </w:p>
        </w:tc>
        <w:tc>
          <w:tcPr>
            <w:tcW w:w="5791" w:type="dxa"/>
            <w:gridSpan w:val="3"/>
            <w:vMerge/>
            <w:shd w:val="clear" w:color="auto" w:fill="262626" w:themeFill="text1" w:themeFillTint="D9"/>
          </w:tcPr>
          <w:p w:rsidR="001A4977" w:rsidRPr="005D573E" w:rsidRDefault="001A4977" w:rsidP="003F01F5"/>
        </w:tc>
      </w:tr>
      <w:tr w:rsidR="001A4977" w:rsidRPr="005D573E" w:rsidTr="001A4977">
        <w:trPr>
          <w:trHeight w:val="1890"/>
        </w:trPr>
        <w:tc>
          <w:tcPr>
            <w:tcW w:w="2854" w:type="dxa"/>
            <w:gridSpan w:val="2"/>
            <w:vMerge/>
            <w:tcBorders>
              <w:right w:val="single" w:sz="4" w:space="0" w:color="D9D9D9" w:themeColor="background1" w:themeShade="D9"/>
            </w:tcBorders>
          </w:tcPr>
          <w:p w:rsidR="001A4977" w:rsidRPr="005D573E" w:rsidRDefault="001A4977" w:rsidP="003F01F5"/>
        </w:tc>
        <w:tc>
          <w:tcPr>
            <w:tcW w:w="5757" w:type="dxa"/>
            <w:gridSpan w:val="3"/>
            <w:tcBorders>
              <w:left w:val="single" w:sz="4" w:space="0" w:color="D9D9D9" w:themeColor="background1" w:themeShade="D9"/>
            </w:tcBorders>
            <w:tcMar>
              <w:left w:w="216" w:type="dxa"/>
              <w:right w:w="216" w:type="dxa"/>
            </w:tcMar>
            <w:vAlign w:val="center"/>
          </w:tcPr>
          <w:p w:rsidR="001A4977" w:rsidRPr="00AE21CC" w:rsidRDefault="00AE21CC" w:rsidP="001A4977">
            <w:pPr>
              <w:pStyle w:val="Quote"/>
            </w:pPr>
            <w:r w:rsidRPr="00AE21CC">
              <w:t>“I feel like I have something to prove to the people in Reardan, the people in Wellpinit, and to myself”</w:t>
            </w:r>
          </w:p>
          <w:p w:rsidR="001A4977" w:rsidRPr="005D573E" w:rsidRDefault="001A4977" w:rsidP="001A4977">
            <w:pPr>
              <w:pStyle w:val="Byline"/>
              <w:rPr>
                <w:noProof/>
                <w:color w:val="000000" w:themeColor="text1"/>
              </w:rPr>
            </w:pPr>
          </w:p>
          <w:p w:rsidR="001A4977" w:rsidRPr="005D573E" w:rsidRDefault="00AE21CC" w:rsidP="001A4977">
            <w:pPr>
              <w:pStyle w:val="Byline"/>
              <w:rPr>
                <w:noProof/>
                <w:color w:val="000000" w:themeColor="text1"/>
              </w:rPr>
            </w:pPr>
            <w:r w:rsidRPr="00AE21CC">
              <w:rPr>
                <w:noProof/>
              </w:rPr>
              <w:t>Arnold Spirit</w:t>
            </w:r>
            <w:r>
              <w:rPr>
                <w:noProof/>
              </w:rPr>
              <w:t>, Reardan High School Varsity Basketball Team</w:t>
            </w:r>
          </w:p>
          <w:p w:rsidR="001A4977" w:rsidRPr="005D573E" w:rsidRDefault="001A4977" w:rsidP="001A4977">
            <w:pPr>
              <w:pStyle w:val="Byline"/>
              <w:rPr>
                <w:noProof/>
                <w:color w:val="000000" w:themeColor="text1"/>
              </w:rPr>
            </w:pPr>
          </w:p>
        </w:tc>
        <w:tc>
          <w:tcPr>
            <w:tcW w:w="5791" w:type="dxa"/>
            <w:gridSpan w:val="3"/>
            <w:vMerge/>
            <w:shd w:val="clear" w:color="auto" w:fill="262626" w:themeFill="text1" w:themeFillTint="D9"/>
          </w:tcPr>
          <w:p w:rsidR="001A4977" w:rsidRPr="005D573E" w:rsidRDefault="001A4977" w:rsidP="003F01F5"/>
        </w:tc>
      </w:tr>
      <w:tr w:rsidR="001A4977" w:rsidRPr="005D573E" w:rsidTr="00250E0B">
        <w:trPr>
          <w:trHeight w:val="205"/>
        </w:trPr>
        <w:tc>
          <w:tcPr>
            <w:tcW w:w="2854" w:type="dxa"/>
            <w:gridSpan w:val="2"/>
            <w:vMerge/>
            <w:tcBorders>
              <w:bottom w:val="nil"/>
              <w:right w:val="single" w:sz="4" w:space="0" w:color="D9D9D9" w:themeColor="background1" w:themeShade="D9"/>
            </w:tcBorders>
          </w:tcPr>
          <w:p w:rsidR="001A4977" w:rsidRPr="005D573E" w:rsidRDefault="001A4977" w:rsidP="003F01F5"/>
        </w:tc>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rsidR="001A4977" w:rsidRDefault="00AE21CC" w:rsidP="00AE21CC">
            <w:r>
              <w:t>take down Rowdy for the first time, and leave the star player only able to score four points the entire game.</w:t>
            </w:r>
          </w:p>
          <w:p w:rsidR="00AE21CC" w:rsidRDefault="00AE21CC" w:rsidP="00AE21CC"/>
          <w:p w:rsidR="00AE21CC" w:rsidRPr="005D573E" w:rsidRDefault="00AE21CC" w:rsidP="00AE21CC">
            <w:r>
              <w:t>A reporter for Channel 10 News, our parent company, talked to Arnold before the game. Here’s what he had to</w:t>
            </w:r>
          </w:p>
        </w:tc>
        <w:tc>
          <w:tcPr>
            <w:tcW w:w="2879" w:type="dxa"/>
            <w:gridSpan w:val="2"/>
            <w:vMerge w:val="restart"/>
            <w:tcBorders>
              <w:left w:val="single" w:sz="4" w:space="0" w:color="D9D9D9" w:themeColor="background1" w:themeShade="D9"/>
              <w:bottom w:val="nil"/>
            </w:tcBorders>
            <w:tcMar>
              <w:left w:w="216" w:type="dxa"/>
              <w:right w:w="216" w:type="dxa"/>
            </w:tcMar>
          </w:tcPr>
          <w:p w:rsidR="001A4977" w:rsidRDefault="00AE21CC" w:rsidP="00AE21CC">
            <w:r>
              <w:t>This powerful sentiment carried through to the end of the game, and we’re so glad it did. The boys’ determination helped them pull though this rough season and take home the championship. Well done!</w:t>
            </w:r>
          </w:p>
          <w:p w:rsidR="00AE21CC" w:rsidRDefault="00AE21CC" w:rsidP="00AE21CC"/>
          <w:p w:rsidR="00AE21CC" w:rsidRPr="005D573E" w:rsidRDefault="00AE21CC" w:rsidP="00AE21CC"/>
        </w:tc>
        <w:tc>
          <w:tcPr>
            <w:tcW w:w="5791" w:type="dxa"/>
            <w:gridSpan w:val="3"/>
            <w:vMerge/>
            <w:tcBorders>
              <w:bottom w:val="nil"/>
            </w:tcBorders>
            <w:shd w:val="clear" w:color="auto" w:fill="262626" w:themeFill="text1" w:themeFillTint="D9"/>
          </w:tcPr>
          <w:p w:rsidR="001A4977" w:rsidRPr="005D573E" w:rsidRDefault="001A4977" w:rsidP="003F01F5"/>
        </w:tc>
      </w:tr>
      <w:tr w:rsidR="001A4977" w:rsidRPr="005D573E" w:rsidTr="00B7315D">
        <w:trPr>
          <w:trHeight w:val="288"/>
        </w:trPr>
        <w:tc>
          <w:tcPr>
            <w:tcW w:w="2854" w:type="dxa"/>
            <w:gridSpan w:val="2"/>
            <w:vMerge/>
            <w:tcBorders>
              <w:right w:val="single" w:sz="4" w:space="0" w:color="D9D9D9" w:themeColor="background1" w:themeShade="D9"/>
            </w:tcBorders>
          </w:tcPr>
          <w:p w:rsidR="001A4977" w:rsidRPr="005D573E" w:rsidRDefault="001A4977" w:rsidP="003F01F5"/>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rsidR="001A4977" w:rsidRPr="005D573E" w:rsidRDefault="001A4977" w:rsidP="001A4977"/>
        </w:tc>
        <w:tc>
          <w:tcPr>
            <w:tcW w:w="2879" w:type="dxa"/>
            <w:gridSpan w:val="2"/>
            <w:vMerge/>
            <w:tcBorders>
              <w:left w:val="single" w:sz="4" w:space="0" w:color="D9D9D9" w:themeColor="background1" w:themeShade="D9"/>
            </w:tcBorders>
            <w:tcMar>
              <w:left w:w="216" w:type="dxa"/>
              <w:right w:w="216" w:type="dxa"/>
            </w:tcMar>
          </w:tcPr>
          <w:p w:rsidR="001A4977" w:rsidRPr="005D573E" w:rsidRDefault="001A4977" w:rsidP="001A4977"/>
        </w:tc>
        <w:tc>
          <w:tcPr>
            <w:tcW w:w="2895" w:type="dxa"/>
            <w:vMerge w:val="restart"/>
            <w:shd w:val="clear" w:color="auto" w:fill="262626" w:themeFill="text1" w:themeFillTint="D9"/>
            <w:tcMar>
              <w:top w:w="360" w:type="dxa"/>
              <w:right w:w="216" w:type="dxa"/>
            </w:tcMar>
          </w:tcPr>
          <w:p w:rsidR="001A4977" w:rsidRPr="005D573E" w:rsidRDefault="001A4977" w:rsidP="00250E0B">
            <w:pPr>
              <w:pStyle w:val="NormalWeb"/>
              <w:spacing w:before="0" w:after="0"/>
            </w:pPr>
          </w:p>
        </w:tc>
        <w:tc>
          <w:tcPr>
            <w:tcW w:w="2896" w:type="dxa"/>
            <w:gridSpan w:val="2"/>
            <w:vMerge w:val="restart"/>
            <w:shd w:val="clear" w:color="auto" w:fill="262626" w:themeFill="text1" w:themeFillTint="D9"/>
            <w:tcMar>
              <w:top w:w="360" w:type="dxa"/>
              <w:left w:w="216" w:type="dxa"/>
            </w:tcMar>
          </w:tcPr>
          <w:p w:rsidR="001A4977" w:rsidRPr="005D573E" w:rsidRDefault="001A4977" w:rsidP="00250E0B"/>
        </w:tc>
      </w:tr>
      <w:tr w:rsidR="001A4977" w:rsidRPr="005D573E" w:rsidTr="001A4977">
        <w:trPr>
          <w:trHeight w:val="405"/>
        </w:trPr>
        <w:tc>
          <w:tcPr>
            <w:tcW w:w="8611" w:type="dxa"/>
            <w:gridSpan w:val="5"/>
            <w:vAlign w:val="center"/>
          </w:tcPr>
          <w:p w:rsidR="001A4977" w:rsidRPr="005D573E" w:rsidRDefault="001A4977" w:rsidP="00D05BDA">
            <w:pPr>
              <w:jc w:val="center"/>
              <w:rPr>
                <w:sz w:val="6"/>
                <w:szCs w:val="6"/>
              </w:rPr>
            </w:pPr>
            <w:r w:rsidRPr="005D573E">
              <w:rPr>
                <w:noProof/>
                <w:sz w:val="6"/>
                <w:szCs w:val="6"/>
              </w:rPr>
              <mc:AlternateContent>
                <mc:Choice Requires="wps">
                  <w:drawing>
                    <wp:inline distT="0" distB="0" distL="0" distR="0" wp14:anchorId="208C1502" wp14:editId="51D4974D">
                      <wp:extent cx="5314802" cy="0"/>
                      <wp:effectExtent l="0" t="0" r="0" b="0"/>
                      <wp:docPr id="55" name="Straight Connector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89A9BE" id="Straight Connector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rsidR="001A4977" w:rsidRPr="005D573E" w:rsidRDefault="001A4977" w:rsidP="00FE1392">
            <w:pPr>
              <w:pStyle w:val="NormalWeb"/>
              <w:spacing w:before="0" w:after="0"/>
            </w:pPr>
          </w:p>
        </w:tc>
        <w:tc>
          <w:tcPr>
            <w:tcW w:w="2896" w:type="dxa"/>
            <w:gridSpan w:val="2"/>
            <w:vMerge/>
            <w:shd w:val="clear" w:color="auto" w:fill="262626" w:themeFill="text1" w:themeFillTint="D9"/>
          </w:tcPr>
          <w:p w:rsidR="001A4977" w:rsidRPr="005D573E" w:rsidRDefault="001A4977" w:rsidP="00FE1392"/>
        </w:tc>
      </w:tr>
      <w:tr w:rsidR="001A4977" w:rsidRPr="005D573E" w:rsidTr="001A4977">
        <w:trPr>
          <w:trHeight w:val="864"/>
        </w:trPr>
        <w:tc>
          <w:tcPr>
            <w:tcW w:w="1080" w:type="dxa"/>
            <w:vAlign w:val="center"/>
          </w:tcPr>
          <w:p w:rsidR="001A4977" w:rsidRPr="005D573E" w:rsidRDefault="001A4977" w:rsidP="003F01F5">
            <w:pPr>
              <w:jc w:val="center"/>
            </w:pPr>
            <w:r w:rsidRPr="005D573E">
              <w:rPr>
                <w:noProof/>
              </w:rPr>
              <w:drawing>
                <wp:inline distT="0" distB="0" distL="0" distR="0" wp14:anchorId="69EC16BD" wp14:editId="6CEB9B26">
                  <wp:extent cx="376363" cy="376363"/>
                  <wp:effectExtent l="0" t="0" r="5080" b="5080"/>
                  <wp:docPr id="54" name="Graphic 117" descr="Notification Icon"/>
                  <wp:cNvGraphicFramePr xmlns:a="http://schemas.openxmlformats.org/drawingml/2006/main">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117" descr="Notification Icon"/>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76363" cy="376363"/>
                          </a:xfrm>
                          <a:prstGeom prst="rect">
                            <a:avLst/>
                          </a:prstGeom>
                        </pic:spPr>
                      </pic:pic>
                    </a:graphicData>
                  </a:graphic>
                </wp:inline>
              </w:drawing>
            </w:r>
          </w:p>
        </w:tc>
        <w:tc>
          <w:tcPr>
            <w:tcW w:w="7531" w:type="dxa"/>
            <w:gridSpan w:val="4"/>
            <w:shd w:val="clear" w:color="auto" w:fill="F2F2F2" w:themeFill="background1" w:themeFillShade="F2"/>
            <w:vAlign w:val="center"/>
          </w:tcPr>
          <w:p w:rsidR="001A4977" w:rsidRPr="005D573E" w:rsidRDefault="00926135" w:rsidP="00926135">
            <w:r>
              <w:t>The population of the town of Reardan has gone up 54% since the start of the year! Citizens and town representatives alike are pleased, but unsure of what the future holds.</w:t>
            </w:r>
          </w:p>
        </w:tc>
        <w:tc>
          <w:tcPr>
            <w:tcW w:w="2895" w:type="dxa"/>
            <w:vMerge/>
            <w:shd w:val="clear" w:color="auto" w:fill="262626" w:themeFill="text1" w:themeFillTint="D9"/>
          </w:tcPr>
          <w:p w:rsidR="001A4977" w:rsidRPr="005D573E" w:rsidRDefault="001A4977" w:rsidP="00FE1392">
            <w:pPr>
              <w:pStyle w:val="NormalWeb"/>
              <w:spacing w:before="0" w:beforeAutospacing="0" w:after="0" w:afterAutospacing="0"/>
            </w:pPr>
          </w:p>
        </w:tc>
        <w:tc>
          <w:tcPr>
            <w:tcW w:w="2896" w:type="dxa"/>
            <w:gridSpan w:val="2"/>
            <w:vMerge/>
            <w:shd w:val="clear" w:color="auto" w:fill="262626" w:themeFill="text1" w:themeFillTint="D9"/>
          </w:tcPr>
          <w:p w:rsidR="001A4977" w:rsidRPr="005D573E" w:rsidRDefault="001A4977" w:rsidP="00FE1392"/>
        </w:tc>
      </w:tr>
      <w:tr w:rsidR="001A4977" w:rsidRPr="005D573E" w:rsidTr="001A4977">
        <w:trPr>
          <w:trHeight w:val="144"/>
        </w:trPr>
        <w:tc>
          <w:tcPr>
            <w:tcW w:w="8611" w:type="dxa"/>
            <w:gridSpan w:val="5"/>
            <w:vAlign w:val="bottom"/>
          </w:tcPr>
          <w:p w:rsidR="001A4977" w:rsidRPr="005D573E" w:rsidRDefault="001A4977" w:rsidP="00FE1392">
            <w:pPr>
              <w:rPr>
                <w:sz w:val="6"/>
                <w:szCs w:val="6"/>
              </w:rPr>
            </w:pPr>
            <w:r w:rsidRPr="005D573E">
              <w:rPr>
                <w:noProof/>
                <w:sz w:val="6"/>
                <w:szCs w:val="6"/>
              </w:rPr>
              <mc:AlternateContent>
                <mc:Choice Requires="wps">
                  <w:drawing>
                    <wp:inline distT="0" distB="0" distL="0" distR="0" wp14:anchorId="70BA653A" wp14:editId="33B0F1DE">
                      <wp:extent cx="5314802" cy="0"/>
                      <wp:effectExtent l="0" t="0" r="0" b="0"/>
                      <wp:docPr id="56" name="Straight Connector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265812" id="Straight Connector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rsidR="001A4977" w:rsidRPr="005D573E" w:rsidRDefault="001A4977" w:rsidP="003F01F5"/>
        </w:tc>
        <w:tc>
          <w:tcPr>
            <w:tcW w:w="2896" w:type="dxa"/>
            <w:gridSpan w:val="2"/>
            <w:vMerge/>
            <w:shd w:val="clear" w:color="auto" w:fill="262626" w:themeFill="text1" w:themeFillTint="D9"/>
          </w:tcPr>
          <w:p w:rsidR="001A4977" w:rsidRPr="005D573E" w:rsidRDefault="001A4977" w:rsidP="003F01F5"/>
        </w:tc>
      </w:tr>
      <w:tr w:rsidR="00DD5490" w:rsidRPr="005D573E" w:rsidTr="00DD5490">
        <w:tc>
          <w:tcPr>
            <w:tcW w:w="2854" w:type="dxa"/>
            <w:gridSpan w:val="2"/>
          </w:tcPr>
          <w:p w:rsidR="00DD5490" w:rsidRPr="005D573E" w:rsidRDefault="00DD5490" w:rsidP="003F01F5">
            <w:pPr>
              <w:rPr>
                <w:noProof/>
              </w:rPr>
            </w:pPr>
          </w:p>
        </w:tc>
        <w:tc>
          <w:tcPr>
            <w:tcW w:w="2878" w:type="dxa"/>
          </w:tcPr>
          <w:p w:rsidR="00DD5490" w:rsidRPr="005D573E" w:rsidRDefault="00DD5490" w:rsidP="003F01F5"/>
        </w:tc>
        <w:tc>
          <w:tcPr>
            <w:tcW w:w="2879" w:type="dxa"/>
            <w:gridSpan w:val="2"/>
          </w:tcPr>
          <w:p w:rsidR="00DD5490" w:rsidRPr="005D573E" w:rsidRDefault="00DD5490" w:rsidP="003F01F5"/>
        </w:tc>
        <w:tc>
          <w:tcPr>
            <w:tcW w:w="2909" w:type="dxa"/>
            <w:gridSpan w:val="2"/>
          </w:tcPr>
          <w:p w:rsidR="00DD5490" w:rsidRPr="005D573E" w:rsidRDefault="00DD5490" w:rsidP="003F01F5"/>
        </w:tc>
        <w:tc>
          <w:tcPr>
            <w:tcW w:w="2882" w:type="dxa"/>
          </w:tcPr>
          <w:p w:rsidR="00DD5490" w:rsidRPr="005D573E" w:rsidRDefault="00DD5490" w:rsidP="003F01F5"/>
        </w:tc>
      </w:tr>
      <w:tr w:rsidR="00B7315D" w:rsidRPr="005D573E" w:rsidTr="00B7315D">
        <w:trPr>
          <w:trHeight w:val="2178"/>
        </w:trPr>
        <w:tc>
          <w:tcPr>
            <w:tcW w:w="7200" w:type="dxa"/>
            <w:gridSpan w:val="4"/>
            <w:tcMar>
              <w:top w:w="360" w:type="dxa"/>
            </w:tcMar>
          </w:tcPr>
          <w:p w:rsidR="00B7315D" w:rsidRPr="003B10FC" w:rsidRDefault="003B10FC" w:rsidP="003B10FC">
            <w:pPr>
              <w:pStyle w:val="Heading5"/>
              <w:rPr>
                <w:color w:val="auto"/>
                <w:sz w:val="92"/>
                <w:szCs w:val="92"/>
              </w:rPr>
            </w:pPr>
            <w:r w:rsidRPr="003B10FC">
              <w:rPr>
                <w:color w:val="auto"/>
                <w:sz w:val="92"/>
                <w:szCs w:val="92"/>
              </w:rPr>
              <w:t xml:space="preserve">Reardan Citizen </w:t>
            </w:r>
            <w:r w:rsidRPr="003B10FC">
              <w:rPr>
                <w:b/>
                <w:color w:val="auto"/>
                <w:sz w:val="92"/>
                <w:szCs w:val="92"/>
              </w:rPr>
              <w:t>Spotlight</w:t>
            </w:r>
          </w:p>
        </w:tc>
        <w:tc>
          <w:tcPr>
            <w:tcW w:w="4320" w:type="dxa"/>
            <w:gridSpan w:val="3"/>
            <w:tcMar>
              <w:top w:w="360" w:type="dxa"/>
            </w:tcMar>
          </w:tcPr>
          <w:p w:rsidR="00B7315D" w:rsidRDefault="0076339E" w:rsidP="003B10FC">
            <w:pPr>
              <w:pStyle w:val="Startertext"/>
              <w:rPr>
                <w:i/>
                <w:color w:val="7F7F7F" w:themeColor="text1" w:themeTint="80"/>
                <w:sz w:val="18"/>
                <w:szCs w:val="18"/>
              </w:rPr>
            </w:pPr>
            <w:r>
              <w:rPr>
                <w:i/>
                <w:color w:val="7F7F7F" w:themeColor="text1" w:themeTint="80"/>
                <w:sz w:val="18"/>
                <w:szCs w:val="18"/>
              </w:rPr>
              <w:t>Continues from P2</w:t>
            </w:r>
          </w:p>
          <w:p w:rsidR="0076339E" w:rsidRDefault="0076339E" w:rsidP="003B10FC">
            <w:pPr>
              <w:pStyle w:val="Startertext"/>
              <w:rPr>
                <w:i/>
                <w:color w:val="7F7F7F" w:themeColor="text1" w:themeTint="80"/>
                <w:sz w:val="18"/>
                <w:szCs w:val="18"/>
              </w:rPr>
            </w:pPr>
          </w:p>
          <w:p w:rsidR="00B7315D" w:rsidRDefault="0076339E" w:rsidP="00B7315D">
            <w:r>
              <w:rPr>
                <w:b/>
              </w:rPr>
              <w:t xml:space="preserve">Kelsey: </w:t>
            </w:r>
            <w:r w:rsidR="00535715">
              <w:t>So what got you into the whole fundraising scene?</w:t>
            </w:r>
          </w:p>
          <w:p w:rsidR="00535715" w:rsidRDefault="00535715" w:rsidP="00B7315D"/>
          <w:p w:rsidR="00B7315D" w:rsidRDefault="00535715" w:rsidP="00C95801">
            <w:r>
              <w:rPr>
                <w:b/>
              </w:rPr>
              <w:t xml:space="preserve">Penelope: </w:t>
            </w:r>
            <w:r>
              <w:t>Back when I was quite young, maybe six or seven, my best friend at the time, Christine, and I were talking about a panhandler we’d seen on main street, and she really wanted to help him out, so we pooled out allowance together and gave him</w:t>
            </w:r>
          </w:p>
          <w:p w:rsidR="0076339E" w:rsidRPr="005D573E" w:rsidRDefault="0076339E" w:rsidP="00C95801"/>
        </w:tc>
        <w:tc>
          <w:tcPr>
            <w:tcW w:w="2882" w:type="dxa"/>
            <w:vMerge w:val="restart"/>
            <w:tcMar>
              <w:top w:w="360" w:type="dxa"/>
              <w:left w:w="216" w:type="dxa"/>
            </w:tcMar>
          </w:tcPr>
          <w:p w:rsidR="00FE00F5" w:rsidRDefault="00535715" w:rsidP="00535715">
            <w:r>
              <w:t xml:space="preserve">$40. </w:t>
            </w:r>
            <w:r w:rsidR="00975800">
              <w:t xml:space="preserve">I was sad about it at first because I </w:t>
            </w:r>
            <w:r w:rsidR="00975800" w:rsidRPr="00FE00F5">
              <w:rPr>
                <w:i/>
              </w:rPr>
              <w:t>really</w:t>
            </w:r>
            <w:r w:rsidR="00975800">
              <w:t xml:space="preserve"> wanted </w:t>
            </w:r>
            <w:r w:rsidR="00FE00F5">
              <w:t>a doll I’d been saving up for, but afterwards I realized that it felt really good to help that man out and I’ve been doing it ever since!</w:t>
            </w:r>
          </w:p>
          <w:p w:rsidR="00FE00F5" w:rsidRDefault="00FE00F5" w:rsidP="00535715"/>
          <w:p w:rsidR="00FE00F5" w:rsidRDefault="00FE00F5" w:rsidP="00535715">
            <w:r>
              <w:rPr>
                <w:b/>
              </w:rPr>
              <w:t xml:space="preserve">K: </w:t>
            </w:r>
            <w:r>
              <w:t>That’s such a sweet story! What have you done recently in terms of fundraising or protesting?</w:t>
            </w:r>
          </w:p>
          <w:p w:rsidR="00FE00F5" w:rsidRDefault="00FE00F5" w:rsidP="00535715"/>
          <w:p w:rsidR="00FE00F5" w:rsidRDefault="00FE00F5" w:rsidP="00535715">
            <w:r>
              <w:rPr>
                <w:b/>
              </w:rPr>
              <w:t xml:space="preserve">P: </w:t>
            </w:r>
            <w:r>
              <w:t>Well, just last October, I raised a bunch of money for the misuse of homeless people in America, in August, I joined a group of friends to protest Animal Cruelty in front of the pound. The most recent event I participated in was a marathon for Breast Cancer research, which was really fun, but I was super tired afterwards [laughs].</w:t>
            </w:r>
            <w:r w:rsidR="00BB0321">
              <w:t xml:space="preserve"> It’s a wonderful feeling to use what you have to help those in need, plus people notice what you’re doing and offer to help out!</w:t>
            </w:r>
          </w:p>
          <w:p w:rsidR="00FE00F5" w:rsidRDefault="00FE00F5" w:rsidP="00535715"/>
          <w:p w:rsidR="00FE00F5" w:rsidRDefault="00FE00F5" w:rsidP="00535715">
            <w:r>
              <w:rPr>
                <w:b/>
              </w:rPr>
              <w:t xml:space="preserve">K: </w:t>
            </w:r>
            <w:r>
              <w:t>What events or fundraisers do you plan on doing in the future?</w:t>
            </w:r>
          </w:p>
          <w:p w:rsidR="00FE00F5" w:rsidRDefault="00FE00F5" w:rsidP="00535715"/>
          <w:p w:rsidR="00107C7C" w:rsidRDefault="00FE00F5" w:rsidP="00535715">
            <w:r>
              <w:rPr>
                <w:b/>
              </w:rPr>
              <w:t>P:</w:t>
            </w:r>
            <w:r>
              <w:t xml:space="preserve"> I’m not too sure yet, but I know for a fact that before </w:t>
            </w:r>
            <w:r w:rsidR="00107C7C">
              <w:t>I graduate and start studying Archeology, I’m going to try to volunteer more for things like the food bank or a soup kitchen the next town over.</w:t>
            </w:r>
          </w:p>
          <w:p w:rsidR="00107C7C" w:rsidRDefault="00107C7C" w:rsidP="00535715"/>
          <w:p w:rsidR="00107C7C" w:rsidRDefault="00107C7C" w:rsidP="00535715">
            <w:r>
              <w:rPr>
                <w:b/>
              </w:rPr>
              <w:t xml:space="preserve">K: </w:t>
            </w:r>
            <w:r>
              <w:t>That’s wonderful! Can’t wait to see what you have in store for us down the road. Thank you for the interview!</w:t>
            </w:r>
          </w:p>
          <w:p w:rsidR="00107C7C" w:rsidRDefault="00107C7C" w:rsidP="00535715"/>
          <w:p w:rsidR="00107C7C" w:rsidRPr="00107C7C" w:rsidRDefault="00107C7C" w:rsidP="00535715">
            <w:r>
              <w:rPr>
                <w:b/>
              </w:rPr>
              <w:t xml:space="preserve">P: </w:t>
            </w:r>
            <w:r>
              <w:t xml:space="preserve">Of course! </w:t>
            </w:r>
            <w:r w:rsidR="00BB0321">
              <w:t>Thank you for listening!</w:t>
            </w:r>
          </w:p>
          <w:p w:rsidR="00107C7C" w:rsidRDefault="00107C7C" w:rsidP="00535715"/>
          <w:p w:rsidR="00B7315D" w:rsidRPr="005D573E" w:rsidRDefault="00107C7C" w:rsidP="00535715">
            <w:r>
              <w:t xml:space="preserve"> </w:t>
            </w:r>
            <w:r w:rsidR="00FE00F5">
              <w:t xml:space="preserve"> </w:t>
            </w:r>
          </w:p>
        </w:tc>
      </w:tr>
      <w:tr w:rsidR="00B7315D" w:rsidRPr="005D573E" w:rsidTr="00DD5490">
        <w:tc>
          <w:tcPr>
            <w:tcW w:w="11520" w:type="dxa"/>
            <w:gridSpan w:val="7"/>
          </w:tcPr>
          <w:p w:rsidR="00B7315D" w:rsidRPr="005D573E" w:rsidRDefault="00B7315D" w:rsidP="003F01F5">
            <w:r w:rsidRPr="005D573E">
              <w:rPr>
                <w:noProof/>
              </w:rPr>
              <mc:AlternateContent>
                <mc:Choice Requires="wpg">
                  <w:drawing>
                    <wp:anchor distT="0" distB="0" distL="114300" distR="114300" simplePos="0" relativeHeight="251673600" behindDoc="0" locked="0" layoutInCell="1" allowOverlap="1">
                      <wp:simplePos x="0" y="0"/>
                      <wp:positionH relativeFrom="column">
                        <wp:posOffset>-73025</wp:posOffset>
                      </wp:positionH>
                      <wp:positionV relativeFrom="paragraph">
                        <wp:posOffset>195628</wp:posOffset>
                      </wp:positionV>
                      <wp:extent cx="7192800" cy="4464511"/>
                      <wp:effectExtent l="0" t="0" r="8255" b="0"/>
                      <wp:wrapNone/>
                      <wp:docPr id="62" name="Group 62" descr="number on a stock market board"/>
                      <wp:cNvGraphicFramePr/>
                      <a:graphic xmlns:a="http://schemas.openxmlformats.org/drawingml/2006/main">
                        <a:graphicData uri="http://schemas.microsoft.com/office/word/2010/wordprocessingGroup">
                          <wpg:wgp>
                            <wpg:cNvGrpSpPr/>
                            <wpg:grpSpPr>
                              <a:xfrm>
                                <a:off x="0" y="0"/>
                                <a:ext cx="7192800" cy="4464511"/>
                                <a:chOff x="0" y="51756"/>
                                <a:chExt cx="7192800" cy="4464511"/>
                              </a:xfrm>
                            </wpg:grpSpPr>
                            <pic:pic xmlns:pic="http://schemas.openxmlformats.org/drawingml/2006/picture">
                              <pic:nvPicPr>
                                <pic:cNvPr id="63" name="Picture 63"/>
                                <pic:cNvPicPr>
                                  <a:picLocks noChangeAspect="1"/>
                                </pic:cNvPicPr>
                              </pic:nvPicPr>
                              <pic:blipFill rotWithShape="1">
                                <a:blip r:embed="rId26">
                                  <a:extLst>
                                    <a:ext uri="{28A0092B-C50C-407E-A947-70E740481C1C}">
                                      <a14:useLocalDpi xmlns:a14="http://schemas.microsoft.com/office/drawing/2010/main" val="0"/>
                                    </a:ext>
                                  </a:extLst>
                                </a:blip>
                                <a:srcRect t="11874" r="14" b="9193"/>
                                <a:stretch/>
                              </pic:blipFill>
                              <pic:spPr>
                                <a:xfrm>
                                  <a:off x="11" y="51756"/>
                                  <a:ext cx="7192324" cy="4208289"/>
                                </a:xfrm>
                                <a:prstGeom prst="rect">
                                  <a:avLst/>
                                </a:prstGeom>
                              </pic:spPr>
                            </pic:pic>
                            <wps:wsp>
                              <wps:cNvPr id="128" name="TextBox 77"/>
                              <wps:cNvSpPr txBox="1"/>
                              <wps:spPr>
                                <a:xfrm>
                                  <a:off x="0" y="4199467"/>
                                  <a:ext cx="7192800" cy="316800"/>
                                </a:xfrm>
                                <a:prstGeom prst="rect">
                                  <a:avLst/>
                                </a:prstGeom>
                                <a:solidFill>
                                  <a:schemeClr val="bg1">
                                    <a:lumMod val="85000"/>
                                  </a:schemeClr>
                                </a:solidFill>
                              </wps:spPr>
                              <wps:txbx>
                                <w:txbxContent>
                                  <w:p w:rsidR="00B7315D" w:rsidRDefault="003B10FC" w:rsidP="00DD5490">
                                    <w:pPr>
                                      <w:pStyle w:val="Caption"/>
                                    </w:pPr>
                                    <w:r>
                                      <w:t>Reardan High School</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Group 62" o:spid="_x0000_s1038" alt="number on a stock market board" style="position:absolute;margin-left:-5.75pt;margin-top:15.4pt;width:566.35pt;height:351.55pt;z-index:251673600;mso-position-horizontal-relative:text;mso-position-vertical-relative:text;mso-width-relative:margin;mso-height-relative:margin" coordorigin=",517" coordsize="71928,4464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">
                      <v:shape id="Picture 63" o:spid="_x0000_s1039" type="#_x0000_t75" style="position:absolute;top:517;width:71923;height:420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">
                        <v:imagedata r:id="rId27" o:title="" croptop="7782f" cropbottom="6025f" cropright="9f"/>
                      </v:shape>
                      <v:shape id="TextBox 77" o:spid="_x0000_s1040" type="#_x0000_t202" style="position:absolute;top:41994;width:71928;height:31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" fillcolor="#d8d8d8 [2732]" stroked="f">
                        <v:textbox>
                          <w:txbxContent>
                            <w:p w:rsidR="00B7315D" w:rsidRDefault="003B10FC" w:rsidP="00DD5490">
                              <w:pPr>
                                <w:pStyle w:val="Caption"/>
                              </w:pPr>
                              <w:r>
                                <w:t>Reardan High School</w:t>
                              </w:r>
                            </w:p>
                          </w:txbxContent>
                        </v:textbox>
                      </v:shape>
                    </v:group>
                  </w:pict>
                </mc:Fallback>
              </mc:AlternateContent>
            </w:r>
          </w:p>
        </w:tc>
        <w:tc>
          <w:tcPr>
            <w:tcW w:w="2882" w:type="dxa"/>
            <w:vMerge/>
          </w:tcPr>
          <w:p w:rsidR="00B7315D" w:rsidRPr="005D573E" w:rsidRDefault="00B7315D" w:rsidP="003F01F5"/>
        </w:tc>
      </w:tr>
    </w:tbl>
    <w:p w:rsidR="00D33288" w:rsidRDefault="00D33288" w:rsidP="00DD5490">
      <w:pPr>
        <w:rPr>
          <w:noProof/>
        </w:rPr>
      </w:pPr>
    </w:p>
    <w:p w:rsidR="004F390D" w:rsidRDefault="004F390D" w:rsidP="00DD5490">
      <w:pPr>
        <w:rPr>
          <w:noProof/>
        </w:rPr>
      </w:pPr>
      <w:r>
        <w:rPr>
          <w:noProof/>
        </w:rPr>
        <w:lastRenderedPageBreak/>
        <mc:AlternateContent>
          <mc:Choice Requires="wps">
            <w:drawing>
              <wp:anchor distT="0" distB="0" distL="114300" distR="114300" simplePos="0" relativeHeight="251681792" behindDoc="0" locked="0" layoutInCell="1" allowOverlap="1" wp14:anchorId="53C1FF43" wp14:editId="546A8FDF">
                <wp:simplePos x="0" y="0"/>
                <wp:positionH relativeFrom="margin">
                  <wp:align>right</wp:align>
                </wp:positionH>
                <wp:positionV relativeFrom="paragraph">
                  <wp:posOffset>2818178</wp:posOffset>
                </wp:positionV>
                <wp:extent cx="4286885" cy="2655522"/>
                <wp:effectExtent l="0" t="0" r="18415" b="12065"/>
                <wp:wrapNone/>
                <wp:docPr id="12" name="Text Box 12"/>
                <wp:cNvGraphicFramePr/>
                <a:graphic xmlns:a="http://schemas.openxmlformats.org/drawingml/2006/main">
                  <a:graphicData uri="http://schemas.microsoft.com/office/word/2010/wordprocessingShape">
                    <wps:wsp>
                      <wps:cNvSpPr txBox="1"/>
                      <wps:spPr>
                        <a:xfrm>
                          <a:off x="0" y="0"/>
                          <a:ext cx="4286885" cy="2655522"/>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6350">
                          <a:solidFill>
                            <a:schemeClr val="tx1"/>
                          </a:solidFill>
                        </a:ln>
                      </wps:spPr>
                      <wps:txbx>
                        <w:txbxContent>
                          <w:p w:rsidR="00C923AE" w:rsidRPr="00C923AE" w:rsidRDefault="00C81020" w:rsidP="00D33288">
                            <w:pPr>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pPr>
                            <w:r w:rsidRPr="00C923AE">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t>“It</w:t>
                            </w:r>
                            <w:r w:rsidRPr="00C923AE">
                              <w:rPr>
                                <w:rFonts w:ascii="Bahnschrift Light" w:hAnsi="Bahnschrift Light"/>
                                <w:color w:val="FFFFFF" w:themeColor="background1"/>
                                <w:sz w:val="52"/>
                                <w:szCs w:val="21"/>
                                <w14:textOutline w14:w="9525" w14:cap="rnd" w14:cmpd="sng" w14:algn="ctr">
                                  <w14:solidFill>
                                    <w14:schemeClr w14:val="bg1">
                                      <w14:lumMod w14:val="50000"/>
                                    </w14:schemeClr>
                                  </w14:solidFill>
                                  <w14:prstDash w14:val="solid"/>
                                  <w14:bevel/>
                                </w14:textOutline>
                              </w:rPr>
                              <w:t xml:space="preserve"> </w:t>
                            </w:r>
                            <w:r w:rsidRPr="00C923AE">
                              <w:rPr>
                                <w:rFonts w:ascii="Arial Black" w:hAnsi="Arial Black"/>
                                <w:color w:val="FFFFFF" w:themeColor="background1"/>
                                <w:sz w:val="52"/>
                                <w:szCs w:val="128"/>
                                <w14:textOutline w14:w="9525" w14:cap="rnd" w14:cmpd="sng" w14:algn="ctr">
                                  <w14:solidFill>
                                    <w14:schemeClr w14:val="bg1">
                                      <w14:lumMod w14:val="50000"/>
                                    </w14:schemeClr>
                                  </w14:solidFill>
                                  <w14:prstDash w14:val="solid"/>
                                  <w14:bevel/>
                                </w14:textOutline>
                              </w:rPr>
                              <w:t>doesn’t</w:t>
                            </w:r>
                            <w:r w:rsidRPr="00C923AE">
                              <w:rPr>
                                <w:rFonts w:ascii="Kunstler Script" w:hAnsi="Kunstler Script"/>
                                <w:color w:val="FFFFFF" w:themeColor="background1"/>
                                <w:sz w:val="52"/>
                                <w:szCs w:val="128"/>
                                <w14:textOutline w14:w="9525" w14:cap="rnd" w14:cmpd="sng" w14:algn="ctr">
                                  <w14:solidFill>
                                    <w14:schemeClr w14:val="bg1">
                                      <w14:lumMod w14:val="50000"/>
                                    </w14:schemeClr>
                                  </w14:solidFill>
                                  <w14:prstDash w14:val="solid"/>
                                  <w14:bevel/>
                                </w14:textOutline>
                              </w:rPr>
                              <w:t xml:space="preserve"> </w:t>
                            </w:r>
                            <w:r w:rsidRPr="006146DD">
                              <w:rPr>
                                <w:rFonts w:ascii="Kunstler Script" w:hAnsi="Kunstler Script"/>
                                <w:color w:val="FFFFFF" w:themeColor="background1"/>
                                <w:sz w:val="128"/>
                                <w:szCs w:val="128"/>
                                <w14:textOutline w14:w="3175" w14:cap="rnd" w14:cmpd="sng" w14:algn="ctr">
                                  <w14:solidFill>
                                    <w14:schemeClr w14:val="bg1">
                                      <w14:lumMod w14:val="75000"/>
                                    </w14:schemeClr>
                                  </w14:solidFill>
                                  <w14:prstDash w14:val="solid"/>
                                  <w14:bevel/>
                                </w14:textOutline>
                              </w:rPr>
                              <w:t>matter</w:t>
                            </w:r>
                            <w:r w:rsidRPr="00C923AE">
                              <w:rPr>
                                <w:rFonts w:ascii="Bahnschrift Light" w:hAnsi="Bahnschrift Light"/>
                                <w:color w:val="FFFFFF" w:themeColor="background1"/>
                                <w:sz w:val="144"/>
                                <w:szCs w:val="21"/>
                                <w14:textOutline w14:w="9525" w14:cap="rnd" w14:cmpd="sng" w14:algn="ctr">
                                  <w14:solidFill>
                                    <w14:schemeClr w14:val="bg1">
                                      <w14:lumMod w14:val="50000"/>
                                    </w14:schemeClr>
                                  </w14:solidFill>
                                  <w14:prstDash w14:val="solid"/>
                                  <w14:bevel/>
                                </w14:textOutline>
                              </w:rPr>
                              <w:t xml:space="preserve"> </w:t>
                            </w:r>
                            <w:r w:rsidRPr="00C923AE">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t xml:space="preserve">how </w:t>
                            </w:r>
                            <w:r w:rsidR="00C923AE" w:rsidRPr="00C923AE">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t xml:space="preserve">  </w:t>
                            </w:r>
                            <w:r w:rsidR="00C923AE">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t xml:space="preserve">      </w:t>
                            </w:r>
                            <w:r w:rsidRPr="00C923AE">
                              <w:rPr>
                                <w:rFonts w:ascii="Candara" w:hAnsi="Candara"/>
                                <w:i/>
                                <w:color w:val="FFFFFF" w:themeColor="background1"/>
                                <w:sz w:val="56"/>
                                <w:szCs w:val="21"/>
                                <w14:textOutline w14:w="9525" w14:cap="rnd" w14:cmpd="sng" w14:algn="ctr">
                                  <w14:solidFill>
                                    <w14:schemeClr w14:val="bg1">
                                      <w14:lumMod w14:val="50000"/>
                                    </w14:schemeClr>
                                  </w14:solidFill>
                                  <w14:prstDash w14:val="solid"/>
                                  <w14:bevel/>
                                </w14:textOutline>
                              </w:rPr>
                              <w:t>slowly</w:t>
                            </w:r>
                            <w:r w:rsidRPr="00C923AE">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t xml:space="preserve"> you go, as long as</w:t>
                            </w:r>
                          </w:p>
                          <w:p w:rsidR="00C923AE" w:rsidRPr="00C923AE" w:rsidRDefault="00C923AE" w:rsidP="00D33288">
                            <w:pPr>
                              <w:rPr>
                                <w:rFonts w:ascii="Bahnschrift Light" w:hAnsi="Bahnschrift Light"/>
                                <w:color w:val="FFFFFF" w:themeColor="background1"/>
                                <w:sz w:val="16"/>
                                <w:szCs w:val="21"/>
                                <w14:textOutline w14:w="9525" w14:cap="rnd" w14:cmpd="sng" w14:algn="ctr">
                                  <w14:solidFill>
                                    <w14:schemeClr w14:val="bg1">
                                      <w14:lumMod w14:val="50000"/>
                                    </w14:schemeClr>
                                  </w14:solidFill>
                                  <w14:prstDash w14:val="solid"/>
                                  <w14:bevel/>
                                </w14:textOutline>
                              </w:rPr>
                            </w:pPr>
                          </w:p>
                          <w:p w:rsidR="00D33288" w:rsidRPr="00C923AE" w:rsidRDefault="00C81020" w:rsidP="00D33288">
                            <w:pPr>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pPr>
                            <w:r w:rsidRPr="00C923AE">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t xml:space="preserve"> you do not </w:t>
                            </w:r>
                            <w:r w:rsidRPr="00C923AE">
                              <w:rPr>
                                <w:rFonts w:ascii="Arial Black" w:hAnsi="Arial Black"/>
                                <w:b/>
                                <w:color w:val="FFFFFF" w:themeColor="background1"/>
                                <w:sz w:val="52"/>
                                <w:szCs w:val="21"/>
                                <w14:textOutline w14:w="9525" w14:cap="rnd" w14:cmpd="sng" w14:algn="ctr">
                                  <w14:solidFill>
                                    <w14:schemeClr w14:val="bg1">
                                      <w14:lumMod w14:val="50000"/>
                                    </w14:schemeClr>
                                  </w14:solidFill>
                                  <w14:prstDash w14:val="solid"/>
                                  <w14:bevel/>
                                </w14:textOutline>
                              </w:rPr>
                              <w:t>stop</w:t>
                            </w:r>
                            <w:r w:rsidRPr="00C923AE">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t>”</w:t>
                            </w:r>
                          </w:p>
                          <w:p w:rsidR="00C923AE" w:rsidRPr="00C923AE" w:rsidRDefault="00C923AE" w:rsidP="00D33288">
                            <w:pPr>
                              <w:rPr>
                                <w:rFonts w:ascii="Bahnschrift Light" w:hAnsi="Bahnschrift Light"/>
                                <w:color w:val="FFFFFF" w:themeColor="background1"/>
                                <w:sz w:val="14"/>
                                <w:szCs w:val="21"/>
                                <w14:textOutline w14:w="9525" w14:cap="rnd" w14:cmpd="sng" w14:algn="ctr">
                                  <w14:solidFill>
                                    <w14:schemeClr w14:val="bg1">
                                      <w14:lumMod w14:val="50000"/>
                                    </w14:schemeClr>
                                  </w14:solidFill>
                                  <w14:prstDash w14:val="solid"/>
                                  <w14:bevel/>
                                </w14:textOutline>
                              </w:rPr>
                            </w:pPr>
                          </w:p>
                          <w:p w:rsidR="00C81020" w:rsidRPr="00C923AE" w:rsidRDefault="00C923AE" w:rsidP="00C923AE">
                            <w:pPr>
                              <w:rPr>
                                <w:i/>
                                <w:color w:val="FFFFFF" w:themeColor="background1"/>
                                <w:sz w:val="36"/>
                                <w:szCs w:val="21"/>
                                <w14:textOutline w14:w="9525" w14:cap="rnd" w14:cmpd="sng" w14:algn="ctr">
                                  <w14:noFill/>
                                  <w14:prstDash w14:val="solid"/>
                                  <w14:bevel/>
                                </w14:textOutline>
                              </w:rPr>
                            </w:pPr>
                            <w:r w:rsidRPr="00C923AE">
                              <w:rPr>
                                <w:i/>
                                <w:color w:val="FFFFFF" w:themeColor="background1"/>
                                <w:sz w:val="36"/>
                                <w:szCs w:val="21"/>
                                <w14:textOutline w14:w="9525" w14:cap="rnd" w14:cmpd="sng" w14:algn="ctr">
                                  <w14:noFill/>
                                  <w14:prstDash w14:val="solid"/>
                                  <w14:bevel/>
                                </w14:textOutline>
                              </w:rPr>
                              <w:t xml:space="preserve">- </w:t>
                            </w:r>
                            <w:r w:rsidR="00C81020" w:rsidRPr="00C923AE">
                              <w:rPr>
                                <w:i/>
                                <w:color w:val="FFFFFF" w:themeColor="background1"/>
                                <w:sz w:val="36"/>
                                <w:szCs w:val="21"/>
                                <w14:textOutline w14:w="9525" w14:cap="rnd" w14:cmpd="sng" w14:algn="ctr">
                                  <w14:noFill/>
                                  <w14:prstDash w14:val="solid"/>
                                  <w14:bevel/>
                                </w14:textOutline>
                              </w:rPr>
                              <w:t>Confucius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1FF43" id="Text Box 12" o:spid="_x0000_s1041" type="#_x0000_t202" style="position:absolute;margin-left:286.35pt;margin-top:221.9pt;width:337.55pt;height:209.1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" strokecolor="black [3213]" strokeweight=".5pt">
                <v:fill r:id="rId29" o:title="" recolor="t" rotate="t" type="frame"/>
                <v:textbox>
                  <w:txbxContent>
                    <w:p w:rsidR="00C923AE" w:rsidRPr="00C923AE" w:rsidRDefault="00C81020" w:rsidP="00D33288">
                      <w:pPr>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pPr>
                      <w:r w:rsidRPr="00C923AE">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t>“It</w:t>
                      </w:r>
                      <w:r w:rsidRPr="00C923AE">
                        <w:rPr>
                          <w:rFonts w:ascii="Bahnschrift Light" w:hAnsi="Bahnschrift Light"/>
                          <w:color w:val="FFFFFF" w:themeColor="background1"/>
                          <w:sz w:val="52"/>
                          <w:szCs w:val="21"/>
                          <w14:textOutline w14:w="9525" w14:cap="rnd" w14:cmpd="sng" w14:algn="ctr">
                            <w14:solidFill>
                              <w14:schemeClr w14:val="bg1">
                                <w14:lumMod w14:val="50000"/>
                              </w14:schemeClr>
                            </w14:solidFill>
                            <w14:prstDash w14:val="solid"/>
                            <w14:bevel/>
                          </w14:textOutline>
                        </w:rPr>
                        <w:t xml:space="preserve"> </w:t>
                      </w:r>
                      <w:r w:rsidRPr="00C923AE">
                        <w:rPr>
                          <w:rFonts w:ascii="Arial Black" w:hAnsi="Arial Black"/>
                          <w:color w:val="FFFFFF" w:themeColor="background1"/>
                          <w:sz w:val="52"/>
                          <w:szCs w:val="128"/>
                          <w14:textOutline w14:w="9525" w14:cap="rnd" w14:cmpd="sng" w14:algn="ctr">
                            <w14:solidFill>
                              <w14:schemeClr w14:val="bg1">
                                <w14:lumMod w14:val="50000"/>
                              </w14:schemeClr>
                            </w14:solidFill>
                            <w14:prstDash w14:val="solid"/>
                            <w14:bevel/>
                          </w14:textOutline>
                        </w:rPr>
                        <w:t>doesn’t</w:t>
                      </w:r>
                      <w:r w:rsidRPr="00C923AE">
                        <w:rPr>
                          <w:rFonts w:ascii="Kunstler Script" w:hAnsi="Kunstler Script"/>
                          <w:color w:val="FFFFFF" w:themeColor="background1"/>
                          <w:sz w:val="52"/>
                          <w:szCs w:val="128"/>
                          <w14:textOutline w14:w="9525" w14:cap="rnd" w14:cmpd="sng" w14:algn="ctr">
                            <w14:solidFill>
                              <w14:schemeClr w14:val="bg1">
                                <w14:lumMod w14:val="50000"/>
                              </w14:schemeClr>
                            </w14:solidFill>
                            <w14:prstDash w14:val="solid"/>
                            <w14:bevel/>
                          </w14:textOutline>
                        </w:rPr>
                        <w:t xml:space="preserve"> </w:t>
                      </w:r>
                      <w:r w:rsidRPr="006146DD">
                        <w:rPr>
                          <w:rFonts w:ascii="Kunstler Script" w:hAnsi="Kunstler Script"/>
                          <w:color w:val="FFFFFF" w:themeColor="background1"/>
                          <w:sz w:val="128"/>
                          <w:szCs w:val="128"/>
                          <w14:textOutline w14:w="3175" w14:cap="rnd" w14:cmpd="sng" w14:algn="ctr">
                            <w14:solidFill>
                              <w14:schemeClr w14:val="bg1">
                                <w14:lumMod w14:val="75000"/>
                              </w14:schemeClr>
                            </w14:solidFill>
                            <w14:prstDash w14:val="solid"/>
                            <w14:bevel/>
                          </w14:textOutline>
                        </w:rPr>
                        <w:t>matter</w:t>
                      </w:r>
                      <w:r w:rsidRPr="00C923AE">
                        <w:rPr>
                          <w:rFonts w:ascii="Bahnschrift Light" w:hAnsi="Bahnschrift Light"/>
                          <w:color w:val="FFFFFF" w:themeColor="background1"/>
                          <w:sz w:val="144"/>
                          <w:szCs w:val="21"/>
                          <w14:textOutline w14:w="9525" w14:cap="rnd" w14:cmpd="sng" w14:algn="ctr">
                            <w14:solidFill>
                              <w14:schemeClr w14:val="bg1">
                                <w14:lumMod w14:val="50000"/>
                              </w14:schemeClr>
                            </w14:solidFill>
                            <w14:prstDash w14:val="solid"/>
                            <w14:bevel/>
                          </w14:textOutline>
                        </w:rPr>
                        <w:t xml:space="preserve"> </w:t>
                      </w:r>
                      <w:r w:rsidRPr="00C923AE">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t xml:space="preserve">how </w:t>
                      </w:r>
                      <w:r w:rsidR="00C923AE" w:rsidRPr="00C923AE">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t xml:space="preserve">  </w:t>
                      </w:r>
                      <w:r w:rsidR="00C923AE">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t xml:space="preserve">      </w:t>
                      </w:r>
                      <w:r w:rsidRPr="00C923AE">
                        <w:rPr>
                          <w:rFonts w:ascii="Candara" w:hAnsi="Candara"/>
                          <w:i/>
                          <w:color w:val="FFFFFF" w:themeColor="background1"/>
                          <w:sz w:val="56"/>
                          <w:szCs w:val="21"/>
                          <w14:textOutline w14:w="9525" w14:cap="rnd" w14:cmpd="sng" w14:algn="ctr">
                            <w14:solidFill>
                              <w14:schemeClr w14:val="bg1">
                                <w14:lumMod w14:val="50000"/>
                              </w14:schemeClr>
                            </w14:solidFill>
                            <w14:prstDash w14:val="solid"/>
                            <w14:bevel/>
                          </w14:textOutline>
                        </w:rPr>
                        <w:t>slowly</w:t>
                      </w:r>
                      <w:r w:rsidRPr="00C923AE">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t xml:space="preserve"> you go, as long as</w:t>
                      </w:r>
                    </w:p>
                    <w:p w:rsidR="00C923AE" w:rsidRPr="00C923AE" w:rsidRDefault="00C923AE" w:rsidP="00D33288">
                      <w:pPr>
                        <w:rPr>
                          <w:rFonts w:ascii="Bahnschrift Light" w:hAnsi="Bahnschrift Light"/>
                          <w:color w:val="FFFFFF" w:themeColor="background1"/>
                          <w:sz w:val="16"/>
                          <w:szCs w:val="21"/>
                          <w14:textOutline w14:w="9525" w14:cap="rnd" w14:cmpd="sng" w14:algn="ctr">
                            <w14:solidFill>
                              <w14:schemeClr w14:val="bg1">
                                <w14:lumMod w14:val="50000"/>
                              </w14:schemeClr>
                            </w14:solidFill>
                            <w14:prstDash w14:val="solid"/>
                            <w14:bevel/>
                          </w14:textOutline>
                        </w:rPr>
                      </w:pPr>
                    </w:p>
                    <w:p w:rsidR="00D33288" w:rsidRPr="00C923AE" w:rsidRDefault="00C81020" w:rsidP="00D33288">
                      <w:pPr>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pPr>
                      <w:r w:rsidRPr="00C923AE">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t xml:space="preserve"> you do not </w:t>
                      </w:r>
                      <w:r w:rsidRPr="00C923AE">
                        <w:rPr>
                          <w:rFonts w:ascii="Arial Black" w:hAnsi="Arial Black"/>
                          <w:b/>
                          <w:color w:val="FFFFFF" w:themeColor="background1"/>
                          <w:sz w:val="52"/>
                          <w:szCs w:val="21"/>
                          <w14:textOutline w14:w="9525" w14:cap="rnd" w14:cmpd="sng" w14:algn="ctr">
                            <w14:solidFill>
                              <w14:schemeClr w14:val="bg1">
                                <w14:lumMod w14:val="50000"/>
                              </w14:schemeClr>
                            </w14:solidFill>
                            <w14:prstDash w14:val="solid"/>
                            <w14:bevel/>
                          </w14:textOutline>
                        </w:rPr>
                        <w:t>stop</w:t>
                      </w:r>
                      <w:r w:rsidRPr="00C923AE">
                        <w:rPr>
                          <w:rFonts w:ascii="Bahnschrift Light" w:hAnsi="Bahnschrift Light"/>
                          <w:color w:val="FFFFFF" w:themeColor="background1"/>
                          <w:sz w:val="56"/>
                          <w:szCs w:val="21"/>
                          <w14:textOutline w14:w="9525" w14:cap="rnd" w14:cmpd="sng" w14:algn="ctr">
                            <w14:solidFill>
                              <w14:schemeClr w14:val="bg1">
                                <w14:lumMod w14:val="50000"/>
                              </w14:schemeClr>
                            </w14:solidFill>
                            <w14:prstDash w14:val="solid"/>
                            <w14:bevel/>
                          </w14:textOutline>
                        </w:rPr>
                        <w:t>”</w:t>
                      </w:r>
                    </w:p>
                    <w:p w:rsidR="00C923AE" w:rsidRPr="00C923AE" w:rsidRDefault="00C923AE" w:rsidP="00D33288">
                      <w:pPr>
                        <w:rPr>
                          <w:rFonts w:ascii="Bahnschrift Light" w:hAnsi="Bahnschrift Light"/>
                          <w:color w:val="FFFFFF" w:themeColor="background1"/>
                          <w:sz w:val="14"/>
                          <w:szCs w:val="21"/>
                          <w14:textOutline w14:w="9525" w14:cap="rnd" w14:cmpd="sng" w14:algn="ctr">
                            <w14:solidFill>
                              <w14:schemeClr w14:val="bg1">
                                <w14:lumMod w14:val="50000"/>
                              </w14:schemeClr>
                            </w14:solidFill>
                            <w14:prstDash w14:val="solid"/>
                            <w14:bevel/>
                          </w14:textOutline>
                        </w:rPr>
                      </w:pPr>
                    </w:p>
                    <w:p w:rsidR="00C81020" w:rsidRPr="00C923AE" w:rsidRDefault="00C923AE" w:rsidP="00C923AE">
                      <w:pPr>
                        <w:rPr>
                          <w:i/>
                          <w:color w:val="FFFFFF" w:themeColor="background1"/>
                          <w:sz w:val="36"/>
                          <w:szCs w:val="21"/>
                          <w14:textOutline w14:w="9525" w14:cap="rnd" w14:cmpd="sng" w14:algn="ctr">
                            <w14:noFill/>
                            <w14:prstDash w14:val="solid"/>
                            <w14:bevel/>
                          </w14:textOutline>
                        </w:rPr>
                      </w:pPr>
                      <w:r w:rsidRPr="00C923AE">
                        <w:rPr>
                          <w:i/>
                          <w:color w:val="FFFFFF" w:themeColor="background1"/>
                          <w:sz w:val="36"/>
                          <w:szCs w:val="21"/>
                          <w14:textOutline w14:w="9525" w14:cap="rnd" w14:cmpd="sng" w14:algn="ctr">
                            <w14:noFill/>
                            <w14:prstDash w14:val="solid"/>
                            <w14:bevel/>
                          </w14:textOutline>
                        </w:rPr>
                        <w:t xml:space="preserve">- </w:t>
                      </w:r>
                      <w:r w:rsidR="00C81020" w:rsidRPr="00C923AE">
                        <w:rPr>
                          <w:i/>
                          <w:color w:val="FFFFFF" w:themeColor="background1"/>
                          <w:sz w:val="36"/>
                          <w:szCs w:val="21"/>
                          <w14:textOutline w14:w="9525" w14:cap="rnd" w14:cmpd="sng" w14:algn="ctr">
                            <w14:noFill/>
                            <w14:prstDash w14:val="solid"/>
                            <w14:bevel/>
                          </w14:textOutline>
                        </w:rPr>
                        <w:t>Confucius</w:t>
                      </w:r>
                    </w:p>
                  </w:txbxContent>
                </v:textbox>
                <w10:wrap anchorx="margin"/>
              </v:shape>
            </w:pict>
          </mc:Fallback>
        </mc:AlternateContent>
      </w:r>
      <w:r w:rsidR="00926135">
        <w:rPr>
          <w:noProof/>
        </w:rPr>
        <mc:AlternateContent>
          <mc:Choice Requires="wps">
            <w:drawing>
              <wp:anchor distT="0" distB="0" distL="114300" distR="114300" simplePos="0" relativeHeight="251685888" behindDoc="0" locked="0" layoutInCell="1" allowOverlap="1">
                <wp:simplePos x="0" y="0"/>
                <wp:positionH relativeFrom="column">
                  <wp:posOffset>129654</wp:posOffset>
                </wp:positionH>
                <wp:positionV relativeFrom="paragraph">
                  <wp:posOffset>12310887</wp:posOffset>
                </wp:positionV>
                <wp:extent cx="3800104" cy="1255594"/>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3800104" cy="1255594"/>
                        </a:xfrm>
                        <a:prstGeom prst="rect">
                          <a:avLst/>
                        </a:prstGeom>
                        <a:solidFill>
                          <a:schemeClr val="lt1"/>
                        </a:solidFill>
                        <a:ln w="6350">
                          <a:noFill/>
                        </a:ln>
                      </wps:spPr>
                      <wps:txbx>
                        <w:txbxContent>
                          <w:p w:rsidR="00916594" w:rsidRPr="004F390D" w:rsidRDefault="00926135">
                            <w:pPr>
                              <w:rPr>
                                <w:i/>
                                <w:color w:val="000000" w:themeColor="text1"/>
                                <w:sz w:val="32"/>
                                <w:szCs w:val="32"/>
                              </w:rPr>
                            </w:pPr>
                            <w:r>
                              <w:rPr>
                                <w:b/>
                                <w:color w:val="000000" w:themeColor="text1"/>
                                <w:sz w:val="32"/>
                                <w:szCs w:val="32"/>
                              </w:rPr>
                              <w:t xml:space="preserve">Submitted by </w:t>
                            </w:r>
                            <w:r w:rsidRPr="00926135">
                              <w:rPr>
                                <w:i/>
                                <w:color w:val="000000" w:themeColor="text1"/>
                                <w:sz w:val="32"/>
                                <w:szCs w:val="32"/>
                              </w:rPr>
                              <w:t>Arnold Spirit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2" type="#_x0000_t202" style="position:absolute;margin-left:10.2pt;margin-top:969.35pt;width:299.2pt;height:98.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" fillcolor="white [3201]" stroked="f" strokeweight=".5pt">
                <v:textbox>
                  <w:txbxContent>
                    <w:p w:rsidR="00916594" w:rsidRPr="004F390D" w:rsidRDefault="00926135">
                      <w:pPr>
                        <w:rPr>
                          <w:i/>
                          <w:color w:val="000000" w:themeColor="text1"/>
                          <w:sz w:val="32"/>
                          <w:szCs w:val="32"/>
                        </w:rPr>
                      </w:pPr>
                      <w:r>
                        <w:rPr>
                          <w:b/>
                          <w:color w:val="000000" w:themeColor="text1"/>
                          <w:sz w:val="32"/>
                          <w:szCs w:val="32"/>
                        </w:rPr>
                        <w:t xml:space="preserve">Submitted by </w:t>
                      </w:r>
                      <w:r w:rsidRPr="00926135">
                        <w:rPr>
                          <w:i/>
                          <w:color w:val="000000" w:themeColor="text1"/>
                          <w:sz w:val="32"/>
                          <w:szCs w:val="32"/>
                        </w:rPr>
                        <w:t>Arnold Spirit</w:t>
                      </w:r>
                    </w:p>
                  </w:txbxContent>
                </v:textbox>
              </v:shape>
            </w:pict>
          </mc:Fallback>
        </mc:AlternateContent>
      </w:r>
      <w:r w:rsidR="00D33288" w:rsidRPr="005D573E">
        <w:rPr>
          <w:noProof/>
        </w:rPr>
        <mc:AlternateContent>
          <mc:Choice Requires="wps">
            <w:drawing>
              <wp:anchor distT="0" distB="0" distL="114300" distR="114300" simplePos="0" relativeHeight="251679744" behindDoc="0" locked="0" layoutInCell="1" allowOverlap="1" wp14:anchorId="079AB847" wp14:editId="559C3530">
                <wp:simplePos x="0" y="0"/>
                <wp:positionH relativeFrom="margin">
                  <wp:posOffset>4547937</wp:posOffset>
                </wp:positionH>
                <wp:positionV relativeFrom="paragraph">
                  <wp:posOffset>495267</wp:posOffset>
                </wp:positionV>
                <wp:extent cx="5436903" cy="2189547"/>
                <wp:effectExtent l="0" t="0" r="0" b="1270"/>
                <wp:wrapNone/>
                <wp:docPr id="11" name="TextBox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36903" cy="2189547"/>
                        </a:xfrm>
                        <a:prstGeom prst="rect">
                          <a:avLst/>
                        </a:prstGeom>
                        <a:solidFill>
                          <a:schemeClr val="accent1"/>
                        </a:solidFill>
                      </wps:spPr>
                      <wps:txbx>
                        <w:txbxContent>
                          <w:p w:rsidR="00D33288" w:rsidRPr="00D33288" w:rsidRDefault="00D33288" w:rsidP="00D33288">
                            <w:pPr>
                              <w:pStyle w:val="Heading1"/>
                              <w:rPr>
                                <w:szCs w:val="76"/>
                              </w:rPr>
                            </w:pPr>
                            <w:r w:rsidRPr="00D33288">
                              <w:rPr>
                                <w:szCs w:val="76"/>
                              </w:rPr>
                              <w:t>Quote of the Week</w:t>
                            </w:r>
                          </w:p>
                        </w:txbxContent>
                      </wps:txbx>
                      <wps:bodyPr wrap="square" lIns="274320" tIns="274320" rIns="182880" bIns="182880" rtlCol="0">
                        <a:noAutofit/>
                      </wps:bodyPr>
                    </wps:wsp>
                  </a:graphicData>
                </a:graphic>
                <wp14:sizeRelH relativeFrom="margin">
                  <wp14:pctWidth>0</wp14:pctWidth>
                </wp14:sizeRelH>
                <wp14:sizeRelV relativeFrom="margin">
                  <wp14:pctHeight>0</wp14:pctHeight>
                </wp14:sizeRelV>
              </wp:anchor>
            </w:drawing>
          </mc:Choice>
          <mc:Fallback>
            <w:pict>
              <v:shape w14:anchorId="079AB847" id="_x0000_s1043" type="#_x0000_t202" style="position:absolute;margin-left:358.1pt;margin-top:39pt;width:428.1pt;height:172.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" fillcolor="#0a249b [3204]" stroked="f">
                <v:textbox inset="21.6pt,21.6pt,14.4pt,14.4pt">
                  <w:txbxContent>
                    <w:p w:rsidR="00D33288" w:rsidRPr="00D33288" w:rsidRDefault="00D33288" w:rsidP="00D33288">
                      <w:pPr>
                        <w:pStyle w:val="Heading1"/>
                        <w:rPr>
                          <w:szCs w:val="76"/>
                        </w:rPr>
                      </w:pPr>
                      <w:r w:rsidRPr="00D33288">
                        <w:rPr>
                          <w:szCs w:val="76"/>
                        </w:rPr>
                        <w:t>Quote of the Week</w:t>
                      </w:r>
                    </w:p>
                  </w:txbxContent>
                </v:textbox>
                <w10:wrap anchorx="margin"/>
              </v:shape>
            </w:pict>
          </mc:Fallback>
        </mc:AlternateContent>
      </w:r>
      <w:r w:rsidR="00D33288">
        <w:rPr>
          <w:noProof/>
        </w:rPr>
        <w:drawing>
          <wp:anchor distT="0" distB="0" distL="114300" distR="114300" simplePos="0" relativeHeight="251675648" behindDoc="1" locked="0" layoutInCell="1" allowOverlap="1">
            <wp:simplePos x="0" y="0"/>
            <wp:positionH relativeFrom="margin">
              <wp:posOffset>120015</wp:posOffset>
            </wp:positionH>
            <wp:positionV relativeFrom="paragraph">
              <wp:posOffset>7569200</wp:posOffset>
            </wp:positionV>
            <wp:extent cx="3825875" cy="4658995"/>
            <wp:effectExtent l="0" t="0" r="3175" b="8255"/>
            <wp:wrapTight wrapText="bothSides">
              <wp:wrapPolygon edited="0">
                <wp:start x="0" y="0"/>
                <wp:lineTo x="0" y="21550"/>
                <wp:lineTo x="21510" y="21550"/>
                <wp:lineTo x="21510" y="0"/>
                <wp:lineTo x="0" y="0"/>
              </wp:wrapPolygon>
            </wp:wrapTight>
            <wp:docPr id="9" name="Picture 9" descr="C:\Users\emily.flegel\AppData\Local\Microsoft\Windows\INetCache\Content.Word\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ily.flegel\AppData\Local\Microsoft\Windows\INetCache\Content.Word\image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5875" cy="465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288" w:rsidRPr="005D573E">
        <w:rPr>
          <w:noProof/>
        </w:rPr>
        <mc:AlternateContent>
          <mc:Choice Requires="wps">
            <w:drawing>
              <wp:anchor distT="0" distB="0" distL="114300" distR="114300" simplePos="0" relativeHeight="251677696" behindDoc="0" locked="0" layoutInCell="1" allowOverlap="1" wp14:anchorId="18755B12" wp14:editId="693372B1">
                <wp:simplePos x="0" y="0"/>
                <wp:positionH relativeFrom="page">
                  <wp:align>left</wp:align>
                </wp:positionH>
                <wp:positionV relativeFrom="paragraph">
                  <wp:posOffset>5984908</wp:posOffset>
                </wp:positionV>
                <wp:extent cx="5677535" cy="2667000"/>
                <wp:effectExtent l="0" t="0" r="0" b="6350"/>
                <wp:wrapNone/>
                <wp:docPr id="10" name="TextBox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p w:rsidR="00D33288" w:rsidRPr="00CF7F6A" w:rsidRDefault="00D33288" w:rsidP="00D33288">
                            <w:pPr>
                              <w:pStyle w:val="Heading1"/>
                              <w:jc w:val="right"/>
                            </w:pPr>
                            <w:r>
                              <w:t>Comics</w:t>
                            </w:r>
                          </w:p>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 w14:anchorId="18755B12" id="_x0000_s1044" type="#_x0000_t202" style="position:absolute;margin-left:0;margin-top:471.25pt;width:447.05pt;height:210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" fillcolor="#0a249b [3204]" stroked="f">
                <v:textbox style="mso-fit-shape-to-text:t" inset="21.6pt,21.6pt,14.4pt,14.4pt">
                  <w:txbxContent>
                    <w:p w:rsidR="00D33288" w:rsidRPr="00CF7F6A" w:rsidRDefault="00D33288" w:rsidP="00D33288">
                      <w:pPr>
                        <w:pStyle w:val="Heading1"/>
                        <w:jc w:val="right"/>
                      </w:pPr>
                      <w:r>
                        <w:t>Comics</w:t>
                      </w:r>
                    </w:p>
                  </w:txbxContent>
                </v:textbox>
                <w10:wrap anchorx="page"/>
              </v:shape>
            </w:pict>
          </mc:Fallback>
        </mc:AlternateContent>
      </w:r>
      <w:r w:rsidR="0033795B">
        <w:rPr>
          <w:noProof/>
        </w:rPr>
        <w:t xml:space="preserve"> </w:t>
      </w:r>
    </w:p>
    <w:p w:rsidR="004F390D" w:rsidRDefault="004F390D" w:rsidP="00DD5490"/>
    <w:p w:rsidR="004F390D" w:rsidRDefault="004F390D" w:rsidP="004F390D">
      <w:r>
        <w:rPr>
          <w:noProof/>
        </w:rPr>
        <w:drawing>
          <wp:anchor distT="0" distB="0" distL="114300" distR="114300" simplePos="0" relativeHeight="251674624" behindDoc="1" locked="0" layoutInCell="1" allowOverlap="1">
            <wp:simplePos x="0" y="0"/>
            <wp:positionH relativeFrom="margin">
              <wp:align>left</wp:align>
            </wp:positionH>
            <wp:positionV relativeFrom="paragraph">
              <wp:posOffset>9258</wp:posOffset>
            </wp:positionV>
            <wp:extent cx="4288550" cy="5221498"/>
            <wp:effectExtent l="0" t="0" r="0" b="0"/>
            <wp:wrapTight wrapText="bothSides">
              <wp:wrapPolygon edited="0">
                <wp:start x="0" y="0"/>
                <wp:lineTo x="0" y="21516"/>
                <wp:lineTo x="21494" y="21516"/>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88550" cy="5221498"/>
                    </a:xfrm>
                    <a:prstGeom prst="rect">
                      <a:avLst/>
                    </a:prstGeom>
                  </pic:spPr>
                </pic:pic>
              </a:graphicData>
            </a:graphic>
          </wp:anchor>
        </w:drawing>
      </w:r>
      <w:r>
        <w:br w:type="page"/>
      </w:r>
    </w:p>
    <w:tbl>
      <w:tblPr>
        <w:tblW w:w="0" w:type="auto"/>
        <w:tblLayout w:type="fixed"/>
        <w:tblCellMar>
          <w:left w:w="115" w:type="dxa"/>
          <w:right w:w="115" w:type="dxa"/>
        </w:tblCellMar>
        <w:tblLook w:val="0600" w:firstRow="0" w:lastRow="0" w:firstColumn="0" w:lastColumn="0" w:noHBand="1" w:noVBand="1"/>
      </w:tblPr>
      <w:tblGrid>
        <w:gridCol w:w="990"/>
        <w:gridCol w:w="1890"/>
        <w:gridCol w:w="90"/>
        <w:gridCol w:w="270"/>
        <w:gridCol w:w="1560"/>
        <w:gridCol w:w="1140"/>
        <w:gridCol w:w="2790"/>
        <w:gridCol w:w="871"/>
        <w:gridCol w:w="1920"/>
        <w:gridCol w:w="2881"/>
      </w:tblGrid>
      <w:tr w:rsidR="004F390D" w:rsidRPr="005D573E" w:rsidTr="004F390D">
        <w:trPr>
          <w:trHeight w:val="1080"/>
        </w:trPr>
        <w:tc>
          <w:tcPr>
            <w:tcW w:w="14402" w:type="dxa"/>
            <w:gridSpan w:val="10"/>
          </w:tcPr>
          <w:p w:rsidR="004F390D" w:rsidRPr="005D573E" w:rsidRDefault="004F390D" w:rsidP="00D81974">
            <w:r w:rsidRPr="005D573E">
              <w:rPr>
                <w:noProof/>
              </w:rPr>
              <w:lastRenderedPageBreak/>
              <mc:AlternateContent>
                <mc:Choice Requires="wps">
                  <w:drawing>
                    <wp:inline distT="0" distB="0" distL="0" distR="0" wp14:anchorId="4C970A87" wp14:editId="597BB90E">
                      <wp:extent cx="8978394" cy="0"/>
                      <wp:effectExtent l="0" t="0" r="0" b="0"/>
                      <wp:docPr id="6" name="Straight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C57EDB"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" strokecolor="#bfbfbf [2412]" strokeweight="2pt">
                      <v:stroke linestyle="thinThin" joinstyle="miter"/>
                      <o:lock v:ext="edit" shapetype="f"/>
                      <w10:anchorlock/>
                    </v:line>
                  </w:pict>
                </mc:Fallback>
              </mc:AlternateContent>
            </w:r>
          </w:p>
        </w:tc>
      </w:tr>
      <w:tr w:rsidR="004F390D" w:rsidRPr="005D573E" w:rsidTr="00D81974">
        <w:trPr>
          <w:trHeight w:val="891"/>
        </w:trPr>
        <w:tc>
          <w:tcPr>
            <w:tcW w:w="990" w:type="dxa"/>
            <w:vAlign w:val="center"/>
          </w:tcPr>
          <w:p w:rsidR="004F390D" w:rsidRDefault="004F390D" w:rsidP="00D81974">
            <w:pPr>
              <w:jc w:val="center"/>
              <w:rPr>
                <w:noProof/>
              </w:rPr>
            </w:pPr>
          </w:p>
          <w:p w:rsidR="004F390D" w:rsidRPr="005D573E" w:rsidRDefault="004F390D" w:rsidP="004F390D">
            <w:r w:rsidRPr="005D573E">
              <w:rPr>
                <w:noProof/>
              </w:rPr>
              <w:drawing>
                <wp:inline distT="0" distB="0" distL="0" distR="0" wp14:anchorId="7A772A05" wp14:editId="4893FD26">
                  <wp:extent cx="376363" cy="376363"/>
                  <wp:effectExtent l="0" t="0" r="5080" b="5080"/>
                  <wp:docPr id="29" name="Graphic 117" descr="Notification Icon"/>
                  <wp:cNvGraphicFramePr xmlns:a="http://schemas.openxmlformats.org/drawingml/2006/main">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117" descr="Notification Icon"/>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76363" cy="376363"/>
                          </a:xfrm>
                          <a:prstGeom prst="rect">
                            <a:avLst/>
                          </a:prstGeom>
                        </pic:spPr>
                      </pic:pic>
                    </a:graphicData>
                  </a:graphic>
                </wp:inline>
              </w:drawing>
            </w:r>
          </w:p>
        </w:tc>
        <w:sdt>
          <w:sdtPr>
            <w:id w:val="-1116447109"/>
            <w:placeholder>
              <w:docPart w:val="E729FE50076F40B6971F7A10D753A611"/>
            </w:placeholder>
            <w:temporary/>
            <w:showingPlcHdr/>
            <w15:appearance w15:val="hidden"/>
          </w:sdtPr>
          <w:sdtEndPr/>
          <w:sdtContent>
            <w:tc>
              <w:tcPr>
                <w:tcW w:w="13412" w:type="dxa"/>
                <w:gridSpan w:val="9"/>
                <w:shd w:val="clear" w:color="auto" w:fill="F2F2F2" w:themeFill="background1" w:themeFillShade="F2"/>
                <w:vAlign w:val="center"/>
              </w:tcPr>
              <w:p w:rsidR="004F390D" w:rsidRPr="005D573E" w:rsidRDefault="004F390D" w:rsidP="00D81974">
                <w:r w:rsidRPr="005D573E">
                  <w:t>The USD was stronger this week on account of  nulla a erat eget nunc hendrerit ultrices eu nec nulla. Donec viverra leo aliquet, auctor quam id, convallis orci. Sed in molestie est. Cras ornare turpis at ligula posuer.</w:t>
                </w:r>
              </w:p>
            </w:tc>
          </w:sdtContent>
        </w:sdt>
      </w:tr>
      <w:tr w:rsidR="004F390D" w:rsidRPr="005D573E" w:rsidTr="00D81974">
        <w:trPr>
          <w:trHeight w:val="450"/>
        </w:trPr>
        <w:tc>
          <w:tcPr>
            <w:tcW w:w="14402" w:type="dxa"/>
            <w:gridSpan w:val="10"/>
          </w:tcPr>
          <w:p w:rsidR="004F390D" w:rsidRPr="005D573E" w:rsidRDefault="004F390D" w:rsidP="00D81974">
            <w:r w:rsidRPr="005D573E">
              <w:rPr>
                <w:noProof/>
              </w:rPr>
              <mc:AlternateContent>
                <mc:Choice Requires="wps">
                  <w:drawing>
                    <wp:inline distT="0" distB="0" distL="0" distR="0" wp14:anchorId="7063740B" wp14:editId="3267B0A6">
                      <wp:extent cx="8978394" cy="0"/>
                      <wp:effectExtent l="0" t="0" r="0" b="0"/>
                      <wp:docPr id="13" name="Straight Connector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ADAC59" id="Straight Connector 13"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" strokecolor="#bfbfbf [2412]" strokeweight="2pt">
                      <v:stroke linestyle="thinThin" joinstyle="miter"/>
                      <o:lock v:ext="edit" shapetype="f"/>
                      <w10:anchorlock/>
                    </v:line>
                  </w:pict>
                </mc:Fallback>
              </mc:AlternateContent>
            </w:r>
          </w:p>
        </w:tc>
      </w:tr>
      <w:tr w:rsidR="004F390D" w:rsidRPr="005D573E" w:rsidTr="00D81974">
        <w:trPr>
          <w:trHeight w:val="2691"/>
        </w:trPr>
        <w:tc>
          <w:tcPr>
            <w:tcW w:w="5940" w:type="dxa"/>
            <w:gridSpan w:val="6"/>
            <w:tcBorders>
              <w:right w:val="single" w:sz="2" w:space="0" w:color="D9D9D9" w:themeColor="background1" w:themeShade="D9"/>
            </w:tcBorders>
          </w:tcPr>
          <w:p w:rsidR="004F390D" w:rsidRPr="005D573E" w:rsidRDefault="004F390D" w:rsidP="00D81974">
            <w:pPr>
              <w:pStyle w:val="Heading3"/>
            </w:pPr>
          </w:p>
          <w:p w:rsidR="004F390D" w:rsidRPr="005D573E" w:rsidRDefault="004F390D" w:rsidP="00D81974">
            <w:r w:rsidRPr="005D573E">
              <w:rPr>
                <w:noProof/>
              </w:rPr>
              <mc:AlternateContent>
                <mc:Choice Requires="wps">
                  <w:drawing>
                    <wp:inline distT="0" distB="0" distL="0" distR="0" wp14:anchorId="4EF0A473" wp14:editId="00E1A8F2">
                      <wp:extent cx="3347254" cy="0"/>
                      <wp:effectExtent l="0" t="19050" r="43815" b="38100"/>
                      <wp:docPr id="14" name="Straight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9CE801" id="Straight Connector 14"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" strokecolor="#0a249b [3204]" strokeweight="5pt">
                      <v:stroke linestyle="thickThin" joinstyle="miter"/>
                      <o:lock v:ext="edit" shapetype="f"/>
                      <w10:anchorlock/>
                    </v:line>
                  </w:pict>
                </mc:Fallback>
              </mc:AlternateContent>
            </w:r>
          </w:p>
          <w:p w:rsidR="004F390D" w:rsidRPr="005D573E" w:rsidRDefault="004F390D" w:rsidP="00D81974"/>
          <w:sdt>
            <w:sdtPr>
              <w:id w:val="656430911"/>
              <w:placeholder>
                <w:docPart w:val="7C04C9B838CA41E49E28B8C6319830FA"/>
              </w:placeholder>
              <w:temporary/>
              <w:showingPlcHdr/>
              <w15:appearance w15:val="hidden"/>
            </w:sdtPr>
            <w:sdtEndPr/>
            <w:sdtContent>
              <w:p w:rsidR="004F390D" w:rsidRPr="005D573E" w:rsidRDefault="004F390D" w:rsidP="00D81974">
                <w:pPr>
                  <w:pStyle w:val="Byline"/>
                </w:pPr>
                <w:r w:rsidRPr="005D573E">
                  <w:rPr>
                    <w:rStyle w:val="PlaceholderText"/>
                    <w:color w:val="7F7F7F" w:themeColor="text1" w:themeTint="80"/>
                  </w:rPr>
                  <w:t>Written by Mirjam Nilsson</w:t>
                </w:r>
              </w:p>
            </w:sdtContent>
          </w:sdt>
          <w:p w:rsidR="004F390D" w:rsidRPr="005D573E" w:rsidRDefault="004F390D" w:rsidP="00D81974">
            <w:pPr>
              <w:pStyle w:val="Byline"/>
            </w:pPr>
          </w:p>
        </w:tc>
        <w:sdt>
          <w:sdtPr>
            <w:id w:val="1920213585"/>
            <w:placeholder>
              <w:docPart w:val="DAA88EE5D8B84E579C1429969EC9BBEB"/>
            </w:placeholder>
            <w:temporary/>
            <w:showingPlcHdr/>
            <w15:appearance w15:val="hidden"/>
          </w:sdtPr>
          <w:sdtEndPr/>
          <w:sdtContent>
            <w:tc>
              <w:tcPr>
                <w:tcW w:w="2790" w:type="dxa"/>
                <w:vMerge w:val="restart"/>
                <w:tcBorders>
                  <w:left w:val="single" w:sz="2" w:space="0" w:color="D9D9D9" w:themeColor="background1" w:themeShade="D9"/>
                </w:tcBorders>
                <w:tcMar>
                  <w:left w:w="216" w:type="dxa"/>
                </w:tcMar>
              </w:tcPr>
              <w:p w:rsidR="004F390D" w:rsidRPr="005D573E" w:rsidRDefault="004F390D" w:rsidP="00D81974">
                <w:r w:rsidRPr="005D573E">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4F390D" w:rsidRPr="005D573E" w:rsidRDefault="004F390D" w:rsidP="00D81974"/>
              <w:p w:rsidR="004F390D" w:rsidRPr="005D573E" w:rsidRDefault="004F390D" w:rsidP="00D81974">
                <w:r w:rsidRPr="005D573E">
                  <w:t xml:space="preserve">Nulla a erat eget nunc hendrerit ultrices eu nec nulla. Donec viverra leo aliquet, auctor quam id, convallis orci. Sed in molestie est. </w:t>
                </w:r>
              </w:p>
              <w:p w:rsidR="004F390D" w:rsidRPr="005D573E" w:rsidRDefault="004F390D" w:rsidP="00D81974"/>
              <w:p w:rsidR="004F390D" w:rsidRPr="005D573E" w:rsidRDefault="004F390D" w:rsidP="00D81974">
                <w:r w:rsidRPr="005D573E">
                  <w:t xml:space="preserve">Cras ornare turpis at ligula posuere, sit amet accumsan neque lobortis. Maecenas mattis risus ligula, sed ullamcorper nunc efficitur sed. </w:t>
                </w:r>
              </w:p>
              <w:p w:rsidR="004F390D" w:rsidRPr="005D573E" w:rsidRDefault="004F390D" w:rsidP="00D81974"/>
              <w:p w:rsidR="004F390D" w:rsidRPr="005D573E" w:rsidRDefault="004F390D" w:rsidP="00D81974">
                <w:r w:rsidRPr="005D573E">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4F390D" w:rsidRPr="005D573E" w:rsidRDefault="004F390D" w:rsidP="00D81974"/>
              <w:p w:rsidR="004F390D" w:rsidRPr="005D573E" w:rsidRDefault="004F390D" w:rsidP="00D81974">
                <w:r w:rsidRPr="005D573E">
                  <w:t>Nulla a erat eget nunc hendrerit ultrices eu nec nulla. Donec viverra leo aliquet, auctor , auctor quam id, convallis orci.</w:t>
                </w:r>
              </w:p>
            </w:tc>
          </w:sdtContent>
        </w:sdt>
        <w:tc>
          <w:tcPr>
            <w:tcW w:w="5672" w:type="dxa"/>
            <w:gridSpan w:val="3"/>
            <w:vMerge w:val="restart"/>
          </w:tcPr>
          <w:p w:rsidR="004F390D" w:rsidRPr="005D573E" w:rsidRDefault="004F390D" w:rsidP="00D81974">
            <w:r w:rsidRPr="005D573E">
              <w:rPr>
                <w:noProof/>
              </w:rPr>
              <mc:AlternateContent>
                <mc:Choice Requires="wpg">
                  <w:drawing>
                    <wp:inline distT="0" distB="0" distL="0" distR="0" wp14:anchorId="6C1B053B" wp14:editId="63A4A6E9">
                      <wp:extent cx="3483610" cy="5248275"/>
                      <wp:effectExtent l="0" t="0" r="2540" b="9525"/>
                      <wp:docPr id="18" name="Group 18" descr="stock market board"/>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9" name="Picture 19" descr="Stock Exchange Trade Screen"/>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20" name="TextBox 92"/>
                              <wps:cNvSpPr txBox="1"/>
                              <wps:spPr>
                                <a:xfrm>
                                  <a:off x="0" y="4927600"/>
                                  <a:ext cx="3483610" cy="316230"/>
                                </a:xfrm>
                                <a:prstGeom prst="rect">
                                  <a:avLst/>
                                </a:prstGeom>
                                <a:solidFill>
                                  <a:schemeClr val="bg1">
                                    <a:lumMod val="85000"/>
                                  </a:schemeClr>
                                </a:solidFill>
                              </wps:spPr>
                              <wps:txbx>
                                <w:txbxContent>
                                  <w:sdt>
                                    <w:sdtPr>
                                      <w:id w:val="-1320035186"/>
                                      <w:temporary/>
                                      <w:showingPlcHdr/>
                                      <w15:appearance w15:val="hidden"/>
                                    </w:sdtPr>
                                    <w:sdtEndPr/>
                                    <w:sdtContent>
                                      <w:p w:rsidR="004F390D" w:rsidRDefault="004F390D" w:rsidP="004F390D">
                                        <w:pPr>
                                          <w:pStyle w:val="Caption"/>
                                        </w:pPr>
                                        <w:r w:rsidRPr="009A79D5">
                                          <w:t>Photo Caption</w:t>
                                        </w:r>
                                      </w:p>
                                    </w:sdtContent>
                                  </w:sdt>
                                </w:txbxContent>
                              </wps:txbx>
                              <wps:bodyPr wrap="square" rtlCol="0" anchor="ctr">
                                <a:noAutofit/>
                              </wps:bodyPr>
                            </wps:wsp>
                          </wpg:wgp>
                        </a:graphicData>
                      </a:graphic>
                    </wp:inline>
                  </w:drawing>
                </mc:Choice>
                <mc:Fallback>
                  <w:pict>
                    <v:group w14:anchorId="6C1B053B" id="Group 18" o:spid="_x0000_s1045" alt="stock market board" style="width:274.3pt;height:413.25pt;mso-position-horizontal-relative:char;mso-position-vertical-relative:line" coordsize="34836,5248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&#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">
                      <v:shape id="Picture 19" o:spid="_x0000_s1046" type="#_x0000_t75" alt="Stock Exchange Trade Screen" style="position:absolute;width:34836;height:524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">
                        <v:imagedata r:id="rId21" o:title="Stock Exchange Trade Screen"/>
                      </v:shape>
                      <v:shape id="TextBox 92" o:spid="_x0000_s1047" type="#_x0000_t202" style="position:absolute;top:49276;width:34836;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" fillcolor="#d8d8d8 [2732]" stroked="f">
                        <v:textbox>
                          <w:txbxContent>
                            <w:sdt>
                              <w:sdtPr>
                                <w:id w:val="-1320035186"/>
                                <w:temporary/>
                                <w:showingPlcHdr/>
                                <w15:appearance w15:val="hidden"/>
                              </w:sdtPr>
                              <w:sdtEndPr/>
                              <w:sdtContent>
                                <w:p w:rsidR="004F390D" w:rsidRDefault="004F390D" w:rsidP="004F390D">
                                  <w:pPr>
                                    <w:pStyle w:val="Caption"/>
                                  </w:pPr>
                                  <w:r w:rsidRPr="009A79D5">
                                    <w:t>Photo Caption</w:t>
                                  </w:r>
                                </w:p>
                              </w:sdtContent>
                            </w:sdt>
                          </w:txbxContent>
                        </v:textbox>
                      </v:shape>
                      <w10:anchorlock/>
                    </v:group>
                  </w:pict>
                </mc:Fallback>
              </mc:AlternateContent>
            </w:r>
          </w:p>
        </w:tc>
      </w:tr>
      <w:tr w:rsidR="004F390D" w:rsidRPr="005D573E" w:rsidTr="00D81974">
        <w:trPr>
          <w:trHeight w:val="1773"/>
        </w:trPr>
        <w:sdt>
          <w:sdtPr>
            <w:id w:val="-730381575"/>
            <w:placeholder>
              <w:docPart w:val="8D2A6498E4A84B5ABFCB9DF5B2A95921"/>
            </w:placeholder>
            <w:temporary/>
            <w:showingPlcHdr/>
            <w15:appearance w15:val="hidden"/>
          </w:sdtPr>
          <w:sdtEndPr/>
          <w:sdtContent>
            <w:tc>
              <w:tcPr>
                <w:tcW w:w="2970" w:type="dxa"/>
                <w:gridSpan w:val="3"/>
                <w:tcBorders>
                  <w:right w:val="single" w:sz="2" w:space="0" w:color="D9D9D9" w:themeColor="background1" w:themeShade="D9"/>
                </w:tcBorders>
                <w:tcMar>
                  <w:right w:w="216" w:type="dxa"/>
                </w:tcMar>
                <w:vAlign w:val="center"/>
              </w:tcPr>
              <w:p w:rsidR="004F390D" w:rsidRPr="005D573E" w:rsidRDefault="004F390D" w:rsidP="00D81974">
                <w:r w:rsidRPr="005D573E">
                  <w:t>Lorem ipsum dolor sit amet, consectetur adipiscing elit. Etiam aliquet eu mi quis lacinia. Ut fermentum a magna ut eleifend. Integer convallis suscipit ante eu varius.</w:t>
                </w:r>
              </w:p>
            </w:tc>
          </w:sdtContent>
        </w:sdt>
        <w:sdt>
          <w:sdtPr>
            <w:id w:val="-1938738595"/>
            <w:placeholder>
              <w:docPart w:val="A5AC6F969ABA4A9E9E8D85B648693226"/>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right w:w="216" w:type="dxa"/>
                </w:tcMar>
                <w:vAlign w:val="center"/>
              </w:tcPr>
              <w:p w:rsidR="004F390D" w:rsidRPr="005D573E" w:rsidRDefault="004F390D" w:rsidP="00D81974">
                <w:r w:rsidRPr="005D573E">
                  <w:t>Nulla a erat eget nunc hendrerit ultrices eu nec nulla. Donec viverra leo aliquet, auctor quam id, convallis orci. Sed in molestie est. Cras ornare turpis at ligula posuer.</w:t>
                </w:r>
              </w:p>
            </w:tc>
          </w:sdtContent>
        </w:sdt>
        <w:tc>
          <w:tcPr>
            <w:tcW w:w="2790" w:type="dxa"/>
            <w:vMerge/>
            <w:tcBorders>
              <w:left w:val="single" w:sz="2" w:space="0" w:color="D9D9D9" w:themeColor="background1" w:themeShade="D9"/>
            </w:tcBorders>
          </w:tcPr>
          <w:p w:rsidR="004F390D" w:rsidRPr="005D573E" w:rsidRDefault="004F390D" w:rsidP="00D81974"/>
        </w:tc>
        <w:tc>
          <w:tcPr>
            <w:tcW w:w="5672" w:type="dxa"/>
            <w:gridSpan w:val="3"/>
            <w:vMerge/>
          </w:tcPr>
          <w:p w:rsidR="004F390D" w:rsidRPr="005D573E" w:rsidRDefault="004F390D" w:rsidP="00D81974"/>
        </w:tc>
      </w:tr>
      <w:tr w:rsidR="004F390D" w:rsidRPr="005D573E" w:rsidTr="00D81974">
        <w:trPr>
          <w:trHeight w:val="2340"/>
        </w:trPr>
        <w:sdt>
          <w:sdtPr>
            <w:id w:val="2005626851"/>
            <w:placeholder>
              <w:docPart w:val="A90AFCF630504EBB8DEB85ADE73CB8BF"/>
            </w:placeholder>
            <w:temporary/>
            <w:showingPlcHdr/>
            <w15:appearance w15:val="hidden"/>
          </w:sdtPr>
          <w:sdtEndPr/>
          <w:sdtContent>
            <w:tc>
              <w:tcPr>
                <w:tcW w:w="5940" w:type="dxa"/>
                <w:gridSpan w:val="6"/>
                <w:tcBorders>
                  <w:right w:val="single" w:sz="2" w:space="0" w:color="D9D9D9" w:themeColor="background1" w:themeShade="D9"/>
                </w:tcBorders>
                <w:vAlign w:val="center"/>
              </w:tcPr>
              <w:p w:rsidR="004F390D" w:rsidRPr="005D573E" w:rsidRDefault="004F390D" w:rsidP="00D81974">
                <w:pPr>
                  <w:pStyle w:val="Quote2"/>
                </w:pPr>
                <w:r w:rsidRPr="005D573E">
                  <w:t>Story blurb goes here, vestibulum faucibus nulla eu est, vestibulum faucibus.</w:t>
                </w:r>
              </w:p>
            </w:tc>
          </w:sdtContent>
        </w:sdt>
        <w:tc>
          <w:tcPr>
            <w:tcW w:w="2790" w:type="dxa"/>
            <w:vMerge/>
            <w:tcBorders>
              <w:left w:val="single" w:sz="2" w:space="0" w:color="D9D9D9" w:themeColor="background1" w:themeShade="D9"/>
            </w:tcBorders>
          </w:tcPr>
          <w:p w:rsidR="004F390D" w:rsidRPr="005D573E" w:rsidRDefault="004F390D" w:rsidP="00D81974"/>
        </w:tc>
        <w:tc>
          <w:tcPr>
            <w:tcW w:w="5672" w:type="dxa"/>
            <w:gridSpan w:val="3"/>
            <w:vMerge/>
          </w:tcPr>
          <w:p w:rsidR="004F390D" w:rsidRPr="005D573E" w:rsidRDefault="004F390D" w:rsidP="00D81974"/>
        </w:tc>
      </w:tr>
      <w:tr w:rsidR="004F390D" w:rsidRPr="005D573E" w:rsidTr="00D81974">
        <w:trPr>
          <w:trHeight w:val="1170"/>
        </w:trPr>
        <w:sdt>
          <w:sdtPr>
            <w:id w:val="-1264373446"/>
            <w:placeholder>
              <w:docPart w:val="062088B4B4484A9EAE151738A94F9E86"/>
            </w:placeholder>
            <w:temporary/>
            <w:showingPlcHdr/>
            <w15:appearance w15:val="hidden"/>
          </w:sdtPr>
          <w:sdtEndPr/>
          <w:sdtContent>
            <w:tc>
              <w:tcPr>
                <w:tcW w:w="2970" w:type="dxa"/>
                <w:gridSpan w:val="3"/>
                <w:tcBorders>
                  <w:right w:val="single" w:sz="2" w:space="0" w:color="D9D9D9" w:themeColor="background1" w:themeShade="D9"/>
                </w:tcBorders>
                <w:tcMar>
                  <w:right w:w="216" w:type="dxa"/>
                </w:tcMar>
              </w:tcPr>
              <w:p w:rsidR="004F390D" w:rsidRPr="005D573E" w:rsidRDefault="004F390D" w:rsidP="00D81974">
                <w:r w:rsidRPr="005D573E">
                  <w:t>Lorem ipsum dolor sit amet, consectetur adipiscing elit. Etiam aliquet eu mi quis lacinia. Ut fermentum a magna ut eleifend. Integer convallis.</w:t>
                </w:r>
              </w:p>
            </w:tc>
          </w:sdtContent>
        </w:sdt>
        <w:sdt>
          <w:sdtPr>
            <w:id w:val="-992255274"/>
            <w:placeholder>
              <w:docPart w:val="062088B4B4484A9EAE151738A94F9E86"/>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right w:w="216" w:type="dxa"/>
                </w:tcMar>
              </w:tcPr>
              <w:p w:rsidR="004F390D" w:rsidRPr="005D573E" w:rsidRDefault="004F390D" w:rsidP="00D81974">
                <w:r w:rsidRPr="005D573E">
                  <w:t>Lorem ipsum dolor sit amet, consectetur adipiscing elit. Etiam aliquet eu mi quis lacinia. Ut fermentum a magna ut eleifend. Integer convallis.</w:t>
                </w:r>
              </w:p>
            </w:tc>
          </w:sdtContent>
        </w:sdt>
        <w:tc>
          <w:tcPr>
            <w:tcW w:w="2790" w:type="dxa"/>
            <w:vMerge/>
            <w:tcBorders>
              <w:left w:val="single" w:sz="2" w:space="0" w:color="D9D9D9" w:themeColor="background1" w:themeShade="D9"/>
            </w:tcBorders>
          </w:tcPr>
          <w:p w:rsidR="004F390D" w:rsidRPr="005D573E" w:rsidRDefault="004F390D" w:rsidP="00D81974"/>
        </w:tc>
        <w:tc>
          <w:tcPr>
            <w:tcW w:w="5672" w:type="dxa"/>
            <w:gridSpan w:val="3"/>
            <w:vMerge/>
          </w:tcPr>
          <w:p w:rsidR="004F390D" w:rsidRPr="005D573E" w:rsidRDefault="004F390D" w:rsidP="00D81974"/>
        </w:tc>
      </w:tr>
      <w:tr w:rsidR="004F390D" w:rsidRPr="005D573E" w:rsidTr="00D81974">
        <w:trPr>
          <w:trHeight w:val="288"/>
        </w:trPr>
        <w:tc>
          <w:tcPr>
            <w:tcW w:w="2880" w:type="dxa"/>
            <w:gridSpan w:val="2"/>
          </w:tcPr>
          <w:p w:rsidR="004F390D" w:rsidRPr="005D573E" w:rsidRDefault="004F390D" w:rsidP="00D81974"/>
        </w:tc>
        <w:tc>
          <w:tcPr>
            <w:tcW w:w="3060" w:type="dxa"/>
            <w:gridSpan w:val="4"/>
          </w:tcPr>
          <w:p w:rsidR="004F390D" w:rsidRPr="005D573E" w:rsidRDefault="004F390D" w:rsidP="00D81974"/>
        </w:tc>
        <w:tc>
          <w:tcPr>
            <w:tcW w:w="2790" w:type="dxa"/>
          </w:tcPr>
          <w:p w:rsidR="004F390D" w:rsidRPr="005D573E" w:rsidRDefault="004F390D" w:rsidP="00D81974"/>
        </w:tc>
        <w:tc>
          <w:tcPr>
            <w:tcW w:w="2791" w:type="dxa"/>
            <w:gridSpan w:val="2"/>
          </w:tcPr>
          <w:p w:rsidR="004F390D" w:rsidRPr="005D573E" w:rsidRDefault="004F390D" w:rsidP="00D81974"/>
        </w:tc>
        <w:tc>
          <w:tcPr>
            <w:tcW w:w="2881" w:type="dxa"/>
          </w:tcPr>
          <w:p w:rsidR="004F390D" w:rsidRPr="005D573E" w:rsidRDefault="004F390D" w:rsidP="00D81974"/>
        </w:tc>
      </w:tr>
      <w:tr w:rsidR="004F390D" w:rsidRPr="005D573E" w:rsidTr="00D81974">
        <w:trPr>
          <w:trHeight w:val="1899"/>
        </w:trPr>
        <w:tc>
          <w:tcPr>
            <w:tcW w:w="14402" w:type="dxa"/>
            <w:gridSpan w:val="10"/>
            <w:shd w:val="clear" w:color="auto" w:fill="F2F2F2" w:themeFill="background1" w:themeFillShade="F2"/>
            <w:vAlign w:val="center"/>
          </w:tcPr>
          <w:p w:rsidR="004F390D" w:rsidRPr="005D573E" w:rsidRDefault="004F390D" w:rsidP="00D81974">
            <w:pPr>
              <w:pStyle w:val="Heading5"/>
            </w:pPr>
            <w:r w:rsidRPr="004D0945">
              <w:rPr>
                <w:sz w:val="72"/>
              </w:rPr>
              <w:t>In Loving Memory of Grandmother Spirit</w:t>
            </w:r>
          </w:p>
        </w:tc>
      </w:tr>
      <w:tr w:rsidR="004F390D" w:rsidRPr="005D573E" w:rsidTr="00D81974">
        <w:trPr>
          <w:trHeight w:val="2889"/>
        </w:trPr>
        <w:tc>
          <w:tcPr>
            <w:tcW w:w="3240" w:type="dxa"/>
            <w:gridSpan w:val="4"/>
            <w:shd w:val="clear" w:color="auto" w:fill="F2F2F2" w:themeFill="background1" w:themeFillShade="F2"/>
          </w:tcPr>
          <w:p w:rsidR="004F390D" w:rsidRPr="005D573E" w:rsidRDefault="004F390D" w:rsidP="00D81974">
            <w:pPr>
              <w:pStyle w:val="Startertext"/>
            </w:pPr>
            <w:r>
              <w:t xml:space="preserve">The Spokane Reservation gathered together this January to mourn the loss of the beloved  Grandmother Spirit </w:t>
            </w:r>
          </w:p>
        </w:tc>
        <w:tc>
          <w:tcPr>
            <w:tcW w:w="1560" w:type="dxa"/>
            <w:tcBorders>
              <w:right w:val="single" w:sz="2" w:space="0" w:color="D9D9D9" w:themeColor="background1" w:themeShade="D9"/>
            </w:tcBorders>
            <w:shd w:val="clear" w:color="auto" w:fill="F2F2F2" w:themeFill="background1" w:themeFillShade="F2"/>
          </w:tcPr>
          <w:p w:rsidR="004F390D" w:rsidRPr="005D573E" w:rsidRDefault="004F390D" w:rsidP="00D81974">
            <w:pPr>
              <w:pStyle w:val="Startertext"/>
            </w:pPr>
            <w:r w:rsidRPr="005D573E">
              <w:rPr>
                <w:noProof/>
              </w:rPr>
              <mc:AlternateContent>
                <mc:Choice Requires="wpg">
                  <w:drawing>
                    <wp:inline distT="0" distB="0" distL="0" distR="0" wp14:anchorId="3EA43567" wp14:editId="3CA17474">
                      <wp:extent cx="843915" cy="1188720"/>
                      <wp:effectExtent l="0" t="0" r="0" b="0"/>
                      <wp:docPr id="21" name="Group 21" descr="boy looking through frame"/>
                      <wp:cNvGraphicFramePr/>
                      <a:graphic xmlns:a="http://schemas.openxmlformats.org/drawingml/2006/main">
                        <a:graphicData uri="http://schemas.microsoft.com/office/word/2010/wordprocessingGroup">
                          <wpg:wgp>
                            <wpg:cNvGrpSpPr/>
                            <wpg:grpSpPr>
                              <a:xfrm>
                                <a:off x="0" y="0"/>
                                <a:ext cx="843915" cy="1188717"/>
                                <a:chOff x="0" y="0"/>
                                <a:chExt cx="843915" cy="1188867"/>
                              </a:xfrm>
                            </wpg:grpSpPr>
                            <pic:pic xmlns:pic="http://schemas.openxmlformats.org/drawingml/2006/picture">
                              <pic:nvPicPr>
                                <pic:cNvPr id="22" name="Picture 22" descr="Portrait of a woman"/>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764540" cy="911860"/>
                                </a:xfrm>
                                <a:prstGeom prst="rect">
                                  <a:avLst/>
                                </a:prstGeom>
                              </pic:spPr>
                            </pic:pic>
                            <wps:wsp>
                              <wps:cNvPr id="23" name="TextBox 94"/>
                              <wps:cNvSpPr txBox="1"/>
                              <wps:spPr>
                                <a:xfrm>
                                  <a:off x="0" y="982133"/>
                                  <a:ext cx="843915" cy="206734"/>
                                </a:xfrm>
                                <a:prstGeom prst="rect">
                                  <a:avLst/>
                                </a:prstGeom>
                                <a:noFill/>
                              </wps:spPr>
                              <wps:txbx>
                                <w:txbxContent>
                                  <w:p w:rsidR="004F390D" w:rsidRDefault="004F390D" w:rsidP="004F390D">
                                    <w:pPr>
                                      <w:pStyle w:val="NormalWeb"/>
                                      <w:spacing w:before="0" w:beforeAutospacing="0" w:after="0" w:afterAutospacing="0"/>
                                    </w:pPr>
                                    <w:r>
                                      <w:rPr>
                                        <w:rFonts w:asciiTheme="minorHAnsi" w:hAnsi="Georgia" w:cstheme="minorBidi"/>
                                        <w:i/>
                                        <w:iCs/>
                                        <w:color w:val="000000" w:themeColor="text1"/>
                                        <w:sz w:val="18"/>
                                        <w:szCs w:val="18"/>
                                      </w:rPr>
                                      <w:t>Miriam Nilsson</w:t>
                                    </w:r>
                                  </w:p>
                                </w:txbxContent>
                              </wps:txbx>
                              <wps:bodyPr wrap="square" lIns="0" tIns="0" rIns="0" rtlCol="0">
                                <a:noAutofit/>
                              </wps:bodyPr>
                            </wps:wsp>
                          </wpg:wgp>
                        </a:graphicData>
                      </a:graphic>
                    </wp:inline>
                  </w:drawing>
                </mc:Choice>
                <mc:Fallback>
                  <w:pict>
                    <v:group w14:anchorId="3EA43567" id="Group 21" o:spid="_x0000_s1048" alt="boy looking through frame" style="width:66.45pt;height:93.6pt;mso-position-horizontal-relative:char;mso-position-vertical-relative:line" coordsize="8439,118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">
                      <v:shape id="Picture 22" o:spid="_x0000_s1049" type="#_x0000_t75" alt="Portrait of a woman" style="position:absolute;width:7645;height:9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">
                        <v:imagedata r:id="rId23" o:title="Portrait of a woman"/>
                      </v:shape>
                      <v:shape id="TextBox 94" o:spid="_x0000_s1050" type="#_x0000_t202" style="position:absolute;top:9821;width:8439;height:2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" filled="f" stroked="f">
                        <v:textbox inset="0,0,0">
                          <w:txbxContent>
                            <w:p w:rsidR="004F390D" w:rsidRDefault="004F390D" w:rsidP="004F390D">
                              <w:pPr>
                                <w:pStyle w:val="NormalWeb"/>
                                <w:spacing w:before="0" w:beforeAutospacing="0" w:after="0" w:afterAutospacing="0"/>
                              </w:pPr>
                              <w:r>
                                <w:rPr>
                                  <w:rFonts w:asciiTheme="minorHAnsi" w:hAnsi="Georgia" w:cstheme="minorBidi"/>
                                  <w:i/>
                                  <w:iCs/>
                                  <w:color w:val="000000" w:themeColor="text1"/>
                                  <w:sz w:val="18"/>
                                  <w:szCs w:val="18"/>
                                </w:rPr>
                                <w:t>Miriam Nilsson</w:t>
                              </w:r>
                            </w:p>
                          </w:txbxContent>
                        </v:textbox>
                      </v:shape>
                      <w10:anchorlock/>
                    </v:group>
                  </w:pict>
                </mc:Fallback>
              </mc:AlternateContent>
            </w:r>
          </w:p>
        </w:tc>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Pr>
          <w:p w:rsidR="004F390D" w:rsidRDefault="004F390D" w:rsidP="00D81974">
            <w:r>
              <w:t>A heartbreaking tale from earlier this {month here}, came from the Spokane Reservation, just down the road from Reardan. A beloved woman by the name of Grandmother Spirit was tragically killed by Gerald Smith, who was drunk at the time of the incident. This tragedy brought together people from all over to visit her wake in memorial for this incredible woman.</w:t>
            </w:r>
          </w:p>
          <w:p w:rsidR="004F390D" w:rsidRDefault="004F390D" w:rsidP="00D81974"/>
          <w:p w:rsidR="004F390D" w:rsidRDefault="004F390D" w:rsidP="00D81974">
            <w:r>
              <w:t>We talked to a few of the locals, and discovered how much the community around Grandmother Spirit cared deeply about her and wished her well on her journey to the afterlife. Here’s what one young lady had to say,</w:t>
            </w:r>
          </w:p>
          <w:p w:rsidR="004F390D" w:rsidRDefault="004F390D" w:rsidP="00D81974"/>
          <w:p w:rsidR="004F390D" w:rsidRPr="00B93476" w:rsidRDefault="004F390D" w:rsidP="00D81974">
            <w:pPr>
              <w:rPr>
                <w:i/>
              </w:rPr>
            </w:pPr>
            <w:r>
              <w:rPr>
                <w:i/>
              </w:rPr>
              <w:t xml:space="preserve">“[She was] a lovely woman. I looked forward to seeing her at powwows. She would always say I did a good job </w:t>
            </w:r>
          </w:p>
        </w:tc>
        <w:tc>
          <w:tcPr>
            <w:tcW w:w="4801" w:type="dxa"/>
            <w:gridSpan w:val="2"/>
            <w:tcBorders>
              <w:left w:val="single" w:sz="2" w:space="0" w:color="D9D9D9" w:themeColor="background1" w:themeShade="D9"/>
            </w:tcBorders>
            <w:shd w:val="clear" w:color="auto" w:fill="F2F2F2" w:themeFill="background1" w:themeFillShade="F2"/>
          </w:tcPr>
          <w:p w:rsidR="004F390D" w:rsidRDefault="004F390D" w:rsidP="00D81974">
            <w:pPr>
              <w:rPr>
                <w:i/>
              </w:rPr>
            </w:pPr>
            <w:r w:rsidRPr="00ED7BC6">
              <w:rPr>
                <w:i/>
              </w:rPr>
              <w:t>dancing […] and I think her smile could light up the</w:t>
            </w:r>
            <w:r>
              <w:rPr>
                <w:i/>
              </w:rPr>
              <w:t xml:space="preserve"> whole Rez for a whole century. I remember one time my dress ripped, and I was so sad, but she sewed it up for me and I could dance again. I’m going to miss her.”</w:t>
            </w:r>
          </w:p>
          <w:p w:rsidR="004F390D" w:rsidRDefault="004F390D" w:rsidP="00D81974">
            <w:pPr>
              <w:rPr>
                <w:i/>
              </w:rPr>
            </w:pPr>
          </w:p>
          <w:p w:rsidR="004F390D" w:rsidRDefault="004F390D" w:rsidP="00D81974">
            <w:r>
              <w:t>A close friend of Grandmother Spirit’s, who wishes to remain anonymous, had a brief but powerful message he wanted to spread,</w:t>
            </w:r>
          </w:p>
          <w:p w:rsidR="004F390D" w:rsidRDefault="004F390D" w:rsidP="00D81974"/>
          <w:p w:rsidR="004F390D" w:rsidRDefault="004F390D" w:rsidP="00D81974">
            <w:pPr>
              <w:rPr>
                <w:i/>
              </w:rPr>
            </w:pPr>
            <w:r>
              <w:rPr>
                <w:i/>
              </w:rPr>
              <w:t>“If all of us were like she was, there would be no hate, no war, no poverty, and no disease. She was a wonderful, kind, and tolerant woman and we can all learn from her.” *</w:t>
            </w:r>
          </w:p>
          <w:p w:rsidR="004F390D" w:rsidRDefault="004F390D" w:rsidP="00D81974">
            <w:pPr>
              <w:rPr>
                <w:i/>
              </w:rPr>
            </w:pPr>
          </w:p>
          <w:p w:rsidR="004F390D" w:rsidRDefault="004F390D" w:rsidP="00D81974">
            <w:pPr>
              <w:rPr>
                <w:i/>
              </w:rPr>
            </w:pPr>
          </w:p>
          <w:p w:rsidR="004F390D" w:rsidRPr="003F6D3A" w:rsidRDefault="004F390D" w:rsidP="00D81974"/>
          <w:p w:rsidR="004F390D" w:rsidRPr="003F6D3A" w:rsidRDefault="004F390D" w:rsidP="00D81974">
            <w:pPr>
              <w:rPr>
                <w:i/>
              </w:rPr>
            </w:pPr>
          </w:p>
        </w:tc>
      </w:tr>
      <w:tr w:rsidR="004F390D" w:rsidRPr="005D573E" w:rsidTr="00D81974">
        <w:trPr>
          <w:trHeight w:val="74"/>
        </w:trPr>
        <w:tc>
          <w:tcPr>
            <w:tcW w:w="8730" w:type="dxa"/>
            <w:gridSpan w:val="7"/>
            <w:shd w:val="clear" w:color="auto" w:fill="F2F2F2" w:themeFill="background1" w:themeFillShade="F2"/>
          </w:tcPr>
          <w:p w:rsidR="004F390D" w:rsidRPr="005D573E" w:rsidRDefault="004F390D" w:rsidP="00D81974"/>
        </w:tc>
        <w:tc>
          <w:tcPr>
            <w:tcW w:w="5672" w:type="dxa"/>
            <w:gridSpan w:val="3"/>
            <w:shd w:val="clear" w:color="auto" w:fill="F2F2F2" w:themeFill="background1" w:themeFillShade="F2"/>
          </w:tcPr>
          <w:p w:rsidR="004F390D" w:rsidRPr="005D573E" w:rsidRDefault="004F390D" w:rsidP="00D81974"/>
        </w:tc>
      </w:tr>
      <w:tr w:rsidR="004F390D" w:rsidRPr="005D573E" w:rsidTr="00D81974">
        <w:trPr>
          <w:trHeight w:val="74"/>
        </w:trPr>
        <w:tc>
          <w:tcPr>
            <w:tcW w:w="8730" w:type="dxa"/>
            <w:gridSpan w:val="7"/>
          </w:tcPr>
          <w:p w:rsidR="004F390D" w:rsidRPr="005D573E" w:rsidRDefault="004F390D" w:rsidP="00D81974"/>
        </w:tc>
        <w:tc>
          <w:tcPr>
            <w:tcW w:w="5672" w:type="dxa"/>
            <w:gridSpan w:val="3"/>
          </w:tcPr>
          <w:p w:rsidR="004F390D" w:rsidRPr="005D573E" w:rsidRDefault="004F390D" w:rsidP="00D81974"/>
        </w:tc>
      </w:tr>
      <w:tr w:rsidR="004F390D" w:rsidRPr="005D573E" w:rsidTr="00D81974">
        <w:trPr>
          <w:trHeight w:val="2322"/>
        </w:trPr>
        <w:tc>
          <w:tcPr>
            <w:tcW w:w="8730" w:type="dxa"/>
            <w:gridSpan w:val="7"/>
            <w:vMerge w:val="restart"/>
          </w:tcPr>
          <w:p w:rsidR="004F390D" w:rsidRPr="005D573E" w:rsidRDefault="008C54D3" w:rsidP="00D81974">
            <w:r>
              <w:rPr>
                <w:noProof/>
              </w:rPr>
              <w:drawing>
                <wp:anchor distT="0" distB="0" distL="114300" distR="114300" simplePos="0" relativeHeight="251687936" behindDoc="0" locked="0" layoutInCell="1" allowOverlap="1">
                  <wp:simplePos x="0" y="0"/>
                  <wp:positionH relativeFrom="column">
                    <wp:posOffset>3175</wp:posOffset>
                  </wp:positionH>
                  <wp:positionV relativeFrom="paragraph">
                    <wp:posOffset>6985</wp:posOffset>
                  </wp:positionV>
                  <wp:extent cx="5287858" cy="2980707"/>
                  <wp:effectExtent l="0" t="0" r="8255" b="0"/>
                  <wp:wrapNone/>
                  <wp:docPr id="30" name="Picture 30" descr="Image result for blonde girl free to us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londe girl free to use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7858" cy="298070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2" w:type="dxa"/>
            <w:gridSpan w:val="3"/>
          </w:tcPr>
          <w:p w:rsidR="004F390D" w:rsidRPr="0076339E" w:rsidRDefault="004F390D" w:rsidP="00D81974">
            <w:pPr>
              <w:pStyle w:val="Heading6"/>
              <w:rPr>
                <w:sz w:val="52"/>
                <w:szCs w:val="52"/>
              </w:rPr>
            </w:pPr>
            <w:r w:rsidRPr="0076339E">
              <w:rPr>
                <w:sz w:val="52"/>
                <w:szCs w:val="52"/>
              </w:rPr>
              <w:t>EXTRAORDINARY REARDAN CITIZEN</w:t>
            </w:r>
          </w:p>
          <w:p w:rsidR="004F390D" w:rsidRPr="005D573E" w:rsidRDefault="004F390D" w:rsidP="00D81974"/>
          <w:p w:rsidR="004F390D" w:rsidRPr="005D573E" w:rsidRDefault="004F390D" w:rsidP="00D81974">
            <w:r w:rsidRPr="005D573E">
              <w:rPr>
                <w:noProof/>
              </w:rPr>
              <mc:AlternateContent>
                <mc:Choice Requires="wps">
                  <w:drawing>
                    <wp:inline distT="0" distB="0" distL="0" distR="0" wp14:anchorId="05FF53E3" wp14:editId="2F41EC34">
                      <wp:extent cx="3488217" cy="0"/>
                      <wp:effectExtent l="0" t="19050" r="55245" b="38100"/>
                      <wp:docPr id="24" name="Straight Connector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EB67F33" id="Straight Connector 24"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" strokecolor="#0a249b [3204]" strokeweight="5pt">
                      <v:stroke linestyle="thickThin" joinstyle="miter"/>
                      <o:lock v:ext="edit" shapetype="f"/>
                      <w10:anchorlock/>
                    </v:line>
                  </w:pict>
                </mc:Fallback>
              </mc:AlternateContent>
            </w:r>
          </w:p>
          <w:p w:rsidR="004F390D" w:rsidRPr="005D573E" w:rsidRDefault="004F390D" w:rsidP="00D81974"/>
          <w:p w:rsidR="004F390D" w:rsidRPr="00BB0321" w:rsidRDefault="004F390D" w:rsidP="00D81974">
            <w:pPr>
              <w:pStyle w:val="Byline"/>
              <w:rPr>
                <w:b/>
                <w:iCs w:val="0"/>
                <w:color w:val="000000" w:themeColor="text1"/>
                <w:sz w:val="32"/>
                <w:szCs w:val="32"/>
              </w:rPr>
            </w:pPr>
            <w:r w:rsidRPr="00BB0321">
              <w:rPr>
                <w:b/>
                <w:iCs w:val="0"/>
                <w:color w:val="000000" w:themeColor="text1"/>
                <w:sz w:val="32"/>
                <w:szCs w:val="32"/>
              </w:rPr>
              <w:t>“It’s a wonderful feeling to use what you have to help those in need”</w:t>
            </w:r>
            <w:r>
              <w:t xml:space="preserve">   - Penelope Johnson</w:t>
            </w:r>
          </w:p>
        </w:tc>
      </w:tr>
      <w:tr w:rsidR="004F390D" w:rsidRPr="005D573E" w:rsidTr="00D81974">
        <w:trPr>
          <w:trHeight w:val="1620"/>
        </w:trPr>
        <w:tc>
          <w:tcPr>
            <w:tcW w:w="8730" w:type="dxa"/>
            <w:gridSpan w:val="7"/>
            <w:vMerge/>
          </w:tcPr>
          <w:p w:rsidR="004F390D" w:rsidRPr="005D573E" w:rsidRDefault="004F390D" w:rsidP="00D81974"/>
        </w:tc>
        <w:tc>
          <w:tcPr>
            <w:tcW w:w="2791" w:type="dxa"/>
            <w:gridSpan w:val="2"/>
            <w:vAlign w:val="center"/>
          </w:tcPr>
          <w:p w:rsidR="004F390D" w:rsidRPr="005D573E" w:rsidRDefault="004F390D" w:rsidP="00D81974">
            <w:r>
              <w:t xml:space="preserve">Reardan resident Penelope Johnson has made strides in fundraising at the school. Back in October, she raised over $500 for the homeless of America. </w:t>
            </w:r>
          </w:p>
        </w:tc>
        <w:tc>
          <w:tcPr>
            <w:tcW w:w="2881" w:type="dxa"/>
            <w:vAlign w:val="center"/>
          </w:tcPr>
          <w:p w:rsidR="004F390D" w:rsidRPr="005D573E" w:rsidRDefault="004F390D" w:rsidP="00D81974">
            <w:r>
              <w:t xml:space="preserve">We interviewed her at her team’s basketball tournament about how much she’s done for our community, and what she plans on doing in the future. </w:t>
            </w:r>
          </w:p>
          <w:sdt>
            <w:sdtPr>
              <w:rPr>
                <w:i/>
              </w:rPr>
              <w:id w:val="-31577882"/>
              <w:placeholder>
                <w:docPart w:val="8675C222088A413691F82515DCCC88E1"/>
              </w:placeholder>
              <w:temporary/>
              <w:showingPlcHdr/>
              <w15:appearance w15:val="hidden"/>
            </w:sdtPr>
            <w:sdtEndPr/>
            <w:sdtContent>
              <w:p w:rsidR="004F390D" w:rsidRPr="005D573E" w:rsidRDefault="004F390D" w:rsidP="00D81974">
                <w:pPr>
                  <w:jc w:val="right"/>
                  <w:rPr>
                    <w:i/>
                  </w:rPr>
                </w:pPr>
                <w:r w:rsidRPr="0076339E">
                  <w:rPr>
                    <w:i/>
                    <w:color w:val="7F7F7F" w:themeColor="text1" w:themeTint="80"/>
                  </w:rPr>
                  <w:t>Continues on P3</w:t>
                </w:r>
              </w:p>
            </w:sdtContent>
          </w:sdt>
        </w:tc>
      </w:tr>
    </w:tbl>
    <w:p w:rsidR="004F390D" w:rsidRPr="005D573E" w:rsidRDefault="004F390D" w:rsidP="004F390D"/>
    <w:tbl>
      <w:tblPr>
        <w:tblW w:w="8702" w:type="dxa"/>
        <w:tblLayout w:type="fixed"/>
        <w:tblCellMar>
          <w:left w:w="115" w:type="dxa"/>
          <w:right w:w="115" w:type="dxa"/>
        </w:tblCellMar>
        <w:tblLook w:val="0600" w:firstRow="0" w:lastRow="0" w:firstColumn="0" w:lastColumn="0" w:noHBand="1" w:noVBand="1"/>
      </w:tblPr>
      <w:tblGrid>
        <w:gridCol w:w="8702"/>
      </w:tblGrid>
      <w:tr w:rsidR="008C54D3" w:rsidRPr="005D573E" w:rsidTr="008C54D3">
        <w:trPr>
          <w:trHeight w:val="146"/>
        </w:trPr>
        <w:tc>
          <w:tcPr>
            <w:tcW w:w="8702" w:type="dxa"/>
            <w:shd w:val="clear" w:color="auto" w:fill="auto"/>
          </w:tcPr>
          <w:p w:rsidR="008C54D3" w:rsidRPr="005D573E" w:rsidRDefault="008C54D3" w:rsidP="00D81974">
            <w:pPr>
              <w:rPr>
                <w:sz w:val="6"/>
                <w:szCs w:val="6"/>
              </w:rPr>
            </w:pPr>
            <w:r w:rsidRPr="005D573E">
              <w:rPr>
                <w:noProof/>
                <w:sz w:val="6"/>
                <w:szCs w:val="6"/>
              </w:rPr>
              <mc:AlternateContent>
                <mc:Choice Requires="wps">
                  <w:drawing>
                    <wp:inline distT="0" distB="0" distL="0" distR="0" wp14:anchorId="46188787" wp14:editId="36140EA6">
                      <wp:extent cx="5379522" cy="11875"/>
                      <wp:effectExtent l="0" t="0" r="31115" b="26670"/>
                      <wp:docPr id="25" name="Straight Connector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79522" cy="11875"/>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6D0A5C" id="Straight Connector 25" o:spid="_x0000_s1026" style="flip:y;visibility:visible;mso-wrap-style:square;mso-left-percent:-10001;mso-top-percent:-10001;mso-position-horizontal:absolute;mso-position-horizontal-relative:char;mso-position-vertical:absolute;mso-position-vertical-relative:line;mso-left-percent:-10001;mso-top-percent:-10001" from="0,0" to="423.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" strokecolor="#bfbfbf [2412]" strokeweight="2pt">
                      <v:stroke linestyle="thinThin" joinstyle="miter"/>
                      <o:lock v:ext="edit" shapetype="f"/>
                      <w10:anchorlock/>
                    </v:line>
                  </w:pict>
                </mc:Fallback>
              </mc:AlternateContent>
            </w:r>
          </w:p>
        </w:tc>
      </w:tr>
    </w:tbl>
    <w:p w:rsidR="005A20B8" w:rsidRPr="005D573E" w:rsidRDefault="005A20B8" w:rsidP="00DD5490"/>
    <w:sectPr w:rsidR="005A20B8" w:rsidRPr="005D573E" w:rsidSect="00916594">
      <w:headerReference w:type="even" r:id="rId32"/>
      <w:footerReference w:type="even" r:id="rId33"/>
      <w:footerReference w:type="default" r:id="rId34"/>
      <w:footerReference w:type="first" r:id="rId35"/>
      <w:pgSz w:w="15842" w:h="24483"/>
      <w:pgMar w:top="720" w:right="720" w:bottom="720"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4158" w:rsidRDefault="00DB4158" w:rsidP="009F7A27">
      <w:r>
        <w:separator/>
      </w:r>
    </w:p>
  </w:endnote>
  <w:endnote w:type="continuationSeparator" w:id="0">
    <w:p w:rsidR="00DB4158" w:rsidRDefault="00DB4158"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Rockwell">
    <w:altName w:val="Rockwell"/>
    <w:panose1 w:val="02060603020205020403"/>
    <w:charset w:val="00"/>
    <w:family w:val="roman"/>
    <w:pitch w:val="variable"/>
    <w:sig w:usb0="00000007" w:usb1="00000000" w:usb2="00000000" w:usb3="00000000" w:csb0="00000003" w:csb1="00000000"/>
  </w:font>
  <w:font w:name="Bahnschrift Light">
    <w:altName w:val="Calibri"/>
    <w:panose1 w:val="020B0604020202020204"/>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Tr="005140DB">
      <w:tc>
        <w:tcPr>
          <w:tcW w:w="5000" w:type="pct"/>
          <w:vAlign w:val="center"/>
        </w:tcPr>
        <w:p w:rsidR="005140DB" w:rsidRDefault="005140DB" w:rsidP="003F01F5">
          <w:pPr>
            <w:pStyle w:val="Footer"/>
          </w:pPr>
          <w:r w:rsidRPr="005140DB">
            <w:t xml:space="preserve">Page </w:t>
          </w:r>
          <w:r w:rsidRPr="009C6C0C">
            <w:fldChar w:fldCharType="begin"/>
          </w:r>
          <w:r w:rsidRPr="009C6C0C">
            <w:instrText xml:space="preserve"> PAGE   \* MERGEFORMAT </w:instrText>
          </w:r>
          <w:r w:rsidRPr="009C6C0C">
            <w:fldChar w:fldCharType="separate"/>
          </w:r>
          <w:r w:rsidR="002B6466">
            <w:rPr>
              <w:noProof/>
            </w:rPr>
            <w:t>4</w:t>
          </w:r>
          <w:r w:rsidRPr="009C6C0C">
            <w:fldChar w:fldCharType="end"/>
          </w:r>
        </w:p>
      </w:tc>
    </w:tr>
  </w:tbl>
  <w:p w:rsidR="009C6C0C" w:rsidRDefault="009C6C0C" w:rsidP="009C6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Tr="005140DB">
      <w:tc>
        <w:tcPr>
          <w:tcW w:w="5000" w:type="pct"/>
          <w:vAlign w:val="center"/>
        </w:tcPr>
        <w:p w:rsidR="005140DB" w:rsidRPr="009C6C0C" w:rsidRDefault="005140DB" w:rsidP="005140DB">
          <w:pPr>
            <w:pStyle w:val="Footer"/>
            <w:jc w:val="right"/>
          </w:pPr>
          <w:r w:rsidRPr="005140DB">
            <w:t xml:space="preserve">Page </w:t>
          </w:r>
          <w:r w:rsidRPr="009C6C0C">
            <w:fldChar w:fldCharType="begin"/>
          </w:r>
          <w:r w:rsidRPr="009C6C0C">
            <w:instrText xml:space="preserve"> PAGE   \* MERGEFORMAT </w:instrText>
          </w:r>
          <w:r w:rsidRPr="009C6C0C">
            <w:fldChar w:fldCharType="separate"/>
          </w:r>
          <w:r w:rsidR="002B6466">
            <w:rPr>
              <w:noProof/>
            </w:rPr>
            <w:t>5</w:t>
          </w:r>
          <w:r w:rsidRPr="009C6C0C">
            <w:fldChar w:fldCharType="end"/>
          </w:r>
        </w:p>
      </w:tc>
    </w:tr>
  </w:tbl>
  <w:p w:rsidR="00CF13CF" w:rsidRDefault="00CF13CF" w:rsidP="00CF13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Tr="005140DB">
      <w:tc>
        <w:tcPr>
          <w:tcW w:w="5000" w:type="pct"/>
          <w:vAlign w:val="center"/>
        </w:tcPr>
        <w:p w:rsidR="005140DB" w:rsidRPr="009C6C0C" w:rsidRDefault="005140DB" w:rsidP="005140DB">
          <w:pPr>
            <w:pStyle w:val="Footer"/>
            <w:jc w:val="right"/>
          </w:pPr>
          <w:r>
            <w:t xml:space="preserve">Page </w:t>
          </w:r>
          <w:r w:rsidRPr="009C6C0C">
            <w:fldChar w:fldCharType="begin"/>
          </w:r>
          <w:r w:rsidRPr="009C6C0C">
            <w:instrText xml:space="preserve"> PAGE   \* MERGEFORMAT </w:instrText>
          </w:r>
          <w:r w:rsidRPr="009C6C0C">
            <w:fldChar w:fldCharType="separate"/>
          </w:r>
          <w:r w:rsidR="002B6466">
            <w:rPr>
              <w:noProof/>
            </w:rPr>
            <w:t>1</w:t>
          </w:r>
          <w:r w:rsidRPr="009C6C0C">
            <w:fldChar w:fldCharType="end"/>
          </w:r>
        </w:p>
      </w:tc>
    </w:tr>
  </w:tbl>
  <w:p w:rsidR="00ED6266" w:rsidRDefault="00ED6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4158" w:rsidRDefault="00DB4158" w:rsidP="009F7A27">
      <w:r>
        <w:separator/>
      </w:r>
    </w:p>
  </w:footnote>
  <w:footnote w:type="continuationSeparator" w:id="0">
    <w:p w:rsidR="00DB4158" w:rsidRDefault="00DB4158"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shd w:val="clear" w:color="auto" w:fill="F2F2F2" w:themeFill="background1" w:themeFillShade="F2"/>
      <w:tblLook w:val="0600" w:firstRow="0" w:lastRow="0" w:firstColumn="0" w:lastColumn="0" w:noHBand="1" w:noVBand="1"/>
    </w:tblPr>
    <w:tblGrid>
      <w:gridCol w:w="4797"/>
      <w:gridCol w:w="4797"/>
      <w:gridCol w:w="4798"/>
    </w:tblGrid>
    <w:tr w:rsidR="009C6C0C" w:rsidTr="009C6C0C">
      <w:trPr>
        <w:trHeight w:val="518"/>
      </w:trPr>
      <w:tc>
        <w:tcPr>
          <w:tcW w:w="4797" w:type="dxa"/>
          <w:shd w:val="clear" w:color="auto" w:fill="F2F2F2" w:themeFill="background1" w:themeFillShade="F2"/>
          <w:vAlign w:val="center"/>
        </w:tcPr>
        <w:sdt>
          <w:sdtPr>
            <w:tag w:val=""/>
            <w:id w:val="267980157"/>
            <w:placeholder>
              <w:docPart w:val="161D1181EB6D4C01A186D894AF3C084F"/>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rsidR="009C6C0C" w:rsidRDefault="00837BCF" w:rsidP="009C6C0C">
              <w:pPr>
                <w:pStyle w:val="Header"/>
              </w:pPr>
              <w:r>
                <w:t>Issue 672 // December 30th</w:t>
              </w:r>
            </w:p>
          </w:sdtContent>
        </w:sdt>
      </w:tc>
      <w:tc>
        <w:tcPr>
          <w:tcW w:w="4797" w:type="dxa"/>
          <w:shd w:val="clear" w:color="auto" w:fill="F2F2F2" w:themeFill="background1" w:themeFillShade="F2"/>
          <w:vAlign w:val="center"/>
        </w:tcPr>
        <w:p w:rsidR="009C6C0C" w:rsidRDefault="00DB4158" w:rsidP="001E2254">
          <w:pPr>
            <w:pStyle w:val="HeaderPaperName"/>
          </w:pPr>
          <w:sdt>
            <w:sdtPr>
              <w:rPr>
                <w:sz w:val="56"/>
              </w:rPr>
              <w:tag w:val=""/>
              <w:id w:val="-751496363"/>
              <w:placeholder>
                <w:docPart w:val="7A8BB395FA82400BA4462246E267D86A"/>
              </w:placeholder>
              <w:showingPlcHdr/>
              <w:dataBinding w:prefixMappings="xmlns:ns0='http://schemas.openxmlformats.org/officeDocument/2006/extended-properties' " w:xpath="/ns0:Properties[1]/ns0:Manager[1]" w:storeItemID="{6668398D-A668-4E3E-A5EB-62B293D839F1}"/>
              <w15:appearance w15:val="hidden"/>
              <w:text/>
            </w:sdtPr>
            <w:sdtEndPr/>
            <w:sdtContent>
              <w:r w:rsidR="00C77B99" w:rsidRPr="005D573E">
                <w:t>Second Page Normal Headline Style 32 Bold</w:t>
              </w:r>
            </w:sdtContent>
          </w:sdt>
        </w:p>
      </w:tc>
      <w:tc>
        <w:tcPr>
          <w:tcW w:w="4798" w:type="dxa"/>
          <w:shd w:val="clear" w:color="auto" w:fill="F2F2F2" w:themeFill="background1" w:themeFillShade="F2"/>
          <w:vAlign w:val="center"/>
        </w:tcPr>
        <w:p w:rsidR="009C6C0C" w:rsidRDefault="009C6C0C" w:rsidP="009C6C0C">
          <w:pPr>
            <w:pStyle w:val="Header"/>
            <w:jc w:val="right"/>
          </w:pPr>
        </w:p>
      </w:tc>
    </w:tr>
  </w:tbl>
  <w:p w:rsidR="009C6C0C" w:rsidRDefault="009C6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07D74"/>
    <w:multiLevelType w:val="hybridMultilevel"/>
    <w:tmpl w:val="3EBAEB42"/>
    <w:lvl w:ilvl="0" w:tplc="4FEA2AC6">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9556AD"/>
    <w:multiLevelType w:val="hybridMultilevel"/>
    <w:tmpl w:val="C44C52AA"/>
    <w:lvl w:ilvl="0" w:tplc="40960F92">
      <w:numFmt w:val="bullet"/>
      <w:lvlText w:val="-"/>
      <w:lvlJc w:val="left"/>
      <w:pPr>
        <w:ind w:left="405" w:hanging="360"/>
      </w:pPr>
      <w:rPr>
        <w:rFonts w:ascii="Georgia" w:eastAsiaTheme="minorEastAsia" w:hAnsi="Georgia"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25C77EE9"/>
    <w:multiLevelType w:val="hybridMultilevel"/>
    <w:tmpl w:val="EE68C120"/>
    <w:lvl w:ilvl="0" w:tplc="AEE052E8">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552C32"/>
    <w:multiLevelType w:val="hybridMultilevel"/>
    <w:tmpl w:val="32AC4786"/>
    <w:lvl w:ilvl="0" w:tplc="8E527216">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D72F3C"/>
    <w:multiLevelType w:val="hybridMultilevel"/>
    <w:tmpl w:val="1E7E27B6"/>
    <w:lvl w:ilvl="0" w:tplc="0C5EAC14">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C02A54"/>
    <w:multiLevelType w:val="hybridMultilevel"/>
    <w:tmpl w:val="D6949174"/>
    <w:lvl w:ilvl="0" w:tplc="BCA47FF2">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yNzQ0N7U0tDQzNzNS0lEKTi0uzszPAykwqwUApS0T/CwAAAA="/>
  </w:docVars>
  <w:rsids>
    <w:rsidRoot w:val="00250E0B"/>
    <w:rsid w:val="00015147"/>
    <w:rsid w:val="0002065D"/>
    <w:rsid w:val="0002093C"/>
    <w:rsid w:val="00035661"/>
    <w:rsid w:val="000619DB"/>
    <w:rsid w:val="000774C4"/>
    <w:rsid w:val="00107C7C"/>
    <w:rsid w:val="001444A4"/>
    <w:rsid w:val="0019480B"/>
    <w:rsid w:val="001A4977"/>
    <w:rsid w:val="001E2254"/>
    <w:rsid w:val="001E578E"/>
    <w:rsid w:val="001F227E"/>
    <w:rsid w:val="00200574"/>
    <w:rsid w:val="00250E0B"/>
    <w:rsid w:val="0028128D"/>
    <w:rsid w:val="002A552C"/>
    <w:rsid w:val="002B6466"/>
    <w:rsid w:val="002C70DF"/>
    <w:rsid w:val="002E008A"/>
    <w:rsid w:val="00306FA7"/>
    <w:rsid w:val="0033795B"/>
    <w:rsid w:val="0037154F"/>
    <w:rsid w:val="003B10FC"/>
    <w:rsid w:val="003C6C67"/>
    <w:rsid w:val="003F01F5"/>
    <w:rsid w:val="003F2D5E"/>
    <w:rsid w:val="003F6D3A"/>
    <w:rsid w:val="00471BCD"/>
    <w:rsid w:val="00490A0C"/>
    <w:rsid w:val="004D0945"/>
    <w:rsid w:val="004D1632"/>
    <w:rsid w:val="004F390D"/>
    <w:rsid w:val="0050329D"/>
    <w:rsid w:val="005140DB"/>
    <w:rsid w:val="00535715"/>
    <w:rsid w:val="005447CE"/>
    <w:rsid w:val="005A20B8"/>
    <w:rsid w:val="005C1AA1"/>
    <w:rsid w:val="005D2C2B"/>
    <w:rsid w:val="005D573E"/>
    <w:rsid w:val="006146DD"/>
    <w:rsid w:val="00637BE5"/>
    <w:rsid w:val="006A57DD"/>
    <w:rsid w:val="006C20D9"/>
    <w:rsid w:val="006C2733"/>
    <w:rsid w:val="006E066B"/>
    <w:rsid w:val="006E4D72"/>
    <w:rsid w:val="00743671"/>
    <w:rsid w:val="0076339E"/>
    <w:rsid w:val="00780E49"/>
    <w:rsid w:val="0083017F"/>
    <w:rsid w:val="00837BCF"/>
    <w:rsid w:val="00840B4C"/>
    <w:rsid w:val="00852137"/>
    <w:rsid w:val="008730C1"/>
    <w:rsid w:val="008C0A5C"/>
    <w:rsid w:val="008C54D3"/>
    <w:rsid w:val="008E7C41"/>
    <w:rsid w:val="00912642"/>
    <w:rsid w:val="00914760"/>
    <w:rsid w:val="00916016"/>
    <w:rsid w:val="00916594"/>
    <w:rsid w:val="00926135"/>
    <w:rsid w:val="00930F78"/>
    <w:rsid w:val="009334AC"/>
    <w:rsid w:val="00975800"/>
    <w:rsid w:val="00991240"/>
    <w:rsid w:val="009A79D5"/>
    <w:rsid w:val="009C6C0C"/>
    <w:rsid w:val="009D47A6"/>
    <w:rsid w:val="009F7A27"/>
    <w:rsid w:val="00A117F7"/>
    <w:rsid w:val="00A154F9"/>
    <w:rsid w:val="00A513E6"/>
    <w:rsid w:val="00AB1E1D"/>
    <w:rsid w:val="00AE21CC"/>
    <w:rsid w:val="00B140C7"/>
    <w:rsid w:val="00B17996"/>
    <w:rsid w:val="00B6694D"/>
    <w:rsid w:val="00B7315D"/>
    <w:rsid w:val="00B93476"/>
    <w:rsid w:val="00BB0321"/>
    <w:rsid w:val="00BB5050"/>
    <w:rsid w:val="00C55DB8"/>
    <w:rsid w:val="00C67EA5"/>
    <w:rsid w:val="00C77B99"/>
    <w:rsid w:val="00C81020"/>
    <w:rsid w:val="00C923AE"/>
    <w:rsid w:val="00C95801"/>
    <w:rsid w:val="00CA22B3"/>
    <w:rsid w:val="00CB3692"/>
    <w:rsid w:val="00CF13CF"/>
    <w:rsid w:val="00CF7F6A"/>
    <w:rsid w:val="00D05BDA"/>
    <w:rsid w:val="00D15420"/>
    <w:rsid w:val="00D33288"/>
    <w:rsid w:val="00D41A45"/>
    <w:rsid w:val="00D80040"/>
    <w:rsid w:val="00D93B96"/>
    <w:rsid w:val="00DA6697"/>
    <w:rsid w:val="00DB0FF2"/>
    <w:rsid w:val="00DB4158"/>
    <w:rsid w:val="00DB51A5"/>
    <w:rsid w:val="00DD5490"/>
    <w:rsid w:val="00DE107F"/>
    <w:rsid w:val="00E101E7"/>
    <w:rsid w:val="00E604D2"/>
    <w:rsid w:val="00E60A40"/>
    <w:rsid w:val="00ED6266"/>
    <w:rsid w:val="00ED7BC6"/>
    <w:rsid w:val="00F40727"/>
    <w:rsid w:val="00F41849"/>
    <w:rsid w:val="00FA1A74"/>
    <w:rsid w:val="00FE00F5"/>
    <w:rsid w:val="00FE1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A61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147"/>
    <w:pPr>
      <w:spacing w:after="0" w:line="240" w:lineRule="auto"/>
    </w:pPr>
    <w:rPr>
      <w:rFonts w:eastAsiaTheme="minorEastAsia" w:hAnsi="Georgia"/>
      <w:kern w:val="24"/>
      <w:sz w:val="18"/>
      <w:szCs w:val="18"/>
    </w:rPr>
  </w:style>
  <w:style w:type="paragraph" w:styleId="Heading1">
    <w:name w:val="heading 1"/>
    <w:basedOn w:val="NormalWeb"/>
    <w:next w:val="Normal"/>
    <w:link w:val="Heading1Char"/>
    <w:uiPriority w:val="9"/>
    <w:qFormat/>
    <w:rsid w:val="00CF7F6A"/>
    <w:pPr>
      <w:spacing w:before="0" w:beforeAutospacing="0" w:after="0" w:afterAutospacing="0" w:line="1400" w:lineRule="exact"/>
      <w:outlineLvl w:val="0"/>
    </w:pPr>
    <w:rPr>
      <w:rFonts w:asciiTheme="minorHAnsi" w:hAnsi="Georgia" w:cstheme="minorBidi"/>
      <w:b/>
      <w:bCs/>
      <w:color w:val="FFFFFF" w:themeColor="background1"/>
      <w:spacing w:val="-60"/>
      <w:sz w:val="144"/>
      <w:szCs w:val="144"/>
    </w:rPr>
  </w:style>
  <w:style w:type="paragraph" w:styleId="Heading2">
    <w:name w:val="heading 2"/>
    <w:basedOn w:val="NormalWeb"/>
    <w:next w:val="Normal"/>
    <w:link w:val="Heading2Char"/>
    <w:uiPriority w:val="9"/>
    <w:qFormat/>
    <w:rsid w:val="00ED6266"/>
    <w:pPr>
      <w:spacing w:before="0" w:beforeAutospacing="0" w:after="240" w:afterAutospacing="0"/>
      <w:outlineLvl w:val="1"/>
    </w:pPr>
    <w:rPr>
      <w:rFonts w:asciiTheme="minorHAnsi" w:hAnsi="Georgia" w:cstheme="minorBidi"/>
      <w:color w:val="0A249B" w:themeColor="accent1"/>
      <w:sz w:val="44"/>
      <w:szCs w:val="44"/>
    </w:rPr>
  </w:style>
  <w:style w:type="paragraph" w:styleId="Heading3">
    <w:name w:val="heading 3"/>
    <w:basedOn w:val="Normal"/>
    <w:next w:val="Normal"/>
    <w:link w:val="Heading3Char"/>
    <w:uiPriority w:val="9"/>
    <w:qFormat/>
    <w:rsid w:val="00015147"/>
    <w:pPr>
      <w:outlineLvl w:val="2"/>
    </w:pPr>
    <w:rPr>
      <w:rFonts w:hAnsiTheme="minorHAnsi"/>
      <w:b/>
      <w:bCs/>
      <w:color w:val="0A249B" w:themeColor="accent1"/>
      <w:sz w:val="64"/>
      <w:szCs w:val="64"/>
    </w:rPr>
  </w:style>
  <w:style w:type="paragraph" w:styleId="Heading4">
    <w:name w:val="heading 4"/>
    <w:basedOn w:val="NormalWeb"/>
    <w:next w:val="Normal"/>
    <w:link w:val="Heading4Char"/>
    <w:uiPriority w:val="9"/>
    <w:qFormat/>
    <w:rsid w:val="00015147"/>
    <w:pPr>
      <w:spacing w:before="0" w:beforeAutospacing="0" w:after="120" w:afterAutospacing="0"/>
      <w:outlineLvl w:val="3"/>
    </w:pPr>
    <w:rPr>
      <w:rFonts w:asciiTheme="minorHAnsi" w:hAnsi="Georgia" w:cstheme="minorBidi"/>
      <w:noProof/>
      <w:color w:val="FFFFFF" w:themeColor="background1"/>
      <w:sz w:val="44"/>
      <w:szCs w:val="44"/>
    </w:rPr>
  </w:style>
  <w:style w:type="paragraph" w:styleId="Heading5">
    <w:name w:val="heading 5"/>
    <w:basedOn w:val="Normal"/>
    <w:next w:val="Normal"/>
    <w:link w:val="Heading5Char"/>
    <w:uiPriority w:val="9"/>
    <w:qFormat/>
    <w:rsid w:val="00015147"/>
    <w:pPr>
      <w:keepNext/>
      <w:keepLines/>
      <w:spacing w:before="40"/>
      <w:outlineLvl w:val="4"/>
    </w:pPr>
    <w:rPr>
      <w:rFonts w:eastAsiaTheme="majorEastAsia" w:hAnsiTheme="minorHAnsi" w:cstheme="majorBidi"/>
      <w:i/>
      <w:color w:val="0A249B" w:themeColor="accent1"/>
      <w:sz w:val="100"/>
    </w:rPr>
  </w:style>
  <w:style w:type="paragraph" w:styleId="Heading6">
    <w:name w:val="heading 6"/>
    <w:basedOn w:val="Normal"/>
    <w:next w:val="Normal"/>
    <w:link w:val="Heading6Char"/>
    <w:uiPriority w:val="9"/>
    <w:qFormat/>
    <w:rsid w:val="00015147"/>
    <w:pPr>
      <w:keepNext/>
      <w:keepLines/>
      <w:spacing w:before="40" w:line="560" w:lineRule="exact"/>
      <w:outlineLvl w:val="5"/>
    </w:pPr>
    <w:rPr>
      <w:rFonts w:asciiTheme="majorHAnsi" w:eastAsiaTheme="majorEastAsia" w:hAnsiTheme="majorHAnsi" w:cstheme="majorBidi"/>
      <w:b/>
      <w:color w:val="262626" w:themeColor="text1" w:themeTint="D9"/>
      <w:sz w:val="56"/>
      <w14:textOutline w14:w="10160" w14:cap="rnd" w14:cmpd="sng" w14:algn="ctr">
        <w14:noFill/>
        <w14:prstDash w14:val="solid"/>
        <w14:bevel/>
      </w14:textOutline>
    </w:rPr>
  </w:style>
  <w:style w:type="paragraph" w:styleId="Heading7">
    <w:name w:val="heading 7"/>
    <w:basedOn w:val="Normal"/>
    <w:next w:val="Normal"/>
    <w:link w:val="Heading7Char"/>
    <w:uiPriority w:val="9"/>
    <w:qFormat/>
    <w:rsid w:val="00015147"/>
    <w:pPr>
      <w:keepNext/>
      <w:keepLines/>
      <w:spacing w:before="40"/>
      <w:outlineLvl w:val="6"/>
    </w:pPr>
    <w:rPr>
      <w:rFonts w:asciiTheme="majorHAnsi" w:eastAsiaTheme="majorEastAsia" w:hAnsiTheme="majorHAnsi" w:cstheme="majorBidi"/>
      <w:i/>
      <w:iCs/>
      <w:color w:val="05114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15147"/>
    <w:pPr>
      <w:spacing w:before="100" w:beforeAutospacing="1" w:after="100" w:afterAutospacing="1"/>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CF7F6A"/>
    <w:rPr>
      <w:rFonts w:eastAsiaTheme="minorEastAsia" w:hAnsi="Georgia"/>
      <w:b/>
      <w:bCs/>
      <w:color w:val="FFFFFF" w:themeColor="background1"/>
      <w:spacing w:val="-60"/>
      <w:kern w:val="24"/>
      <w:sz w:val="144"/>
      <w:szCs w:val="144"/>
      <w:lang w:val="de-CH"/>
    </w:rPr>
  </w:style>
  <w:style w:type="paragraph" w:styleId="Subtitle">
    <w:name w:val="Subtitle"/>
    <w:basedOn w:val="NormalWeb"/>
    <w:next w:val="Normal"/>
    <w:link w:val="SubtitleChar"/>
    <w:uiPriority w:val="11"/>
    <w:qFormat/>
    <w:rsid w:val="00015147"/>
    <w:pPr>
      <w:pBdr>
        <w:bottom w:val="double" w:sz="4" w:space="0" w:color="D9D9D9" w:themeColor="background1" w:themeShade="D9"/>
      </w:pBdr>
      <w:spacing w:before="0" w:beforeAutospacing="0" w:after="0" w:afterAutospacing="0"/>
      <w:jc w:val="center"/>
    </w:pPr>
    <w:rPr>
      <w:rFonts w:asciiTheme="majorHAnsi" w:hAnsi="Rockwell" w:cstheme="minorBidi"/>
      <w:b/>
      <w:bCs/>
      <w:color w:val="262626" w:themeColor="text1" w:themeTint="D9"/>
      <w:sz w:val="96"/>
      <w:szCs w:val="96"/>
      <w14:textOutline w14:w="13462" w14:cap="flat" w14:cmpd="sng" w14:algn="ctr">
        <w14:noFill/>
        <w14:prstDash w14:val="solid"/>
        <w14:round/>
      </w14:textOutline>
    </w:rPr>
  </w:style>
  <w:style w:type="character" w:customStyle="1" w:styleId="SubtitleChar">
    <w:name w:val="Subtitle Char"/>
    <w:basedOn w:val="DefaultParagraphFont"/>
    <w:link w:val="Subtitle"/>
    <w:uiPriority w:val="11"/>
    <w:rsid w:val="00015147"/>
    <w:rPr>
      <w:rFonts w:asciiTheme="majorHAnsi" w:eastAsiaTheme="minorEastAsia" w:hAnsi="Rockwell"/>
      <w:b/>
      <w:bCs/>
      <w:color w:val="262626" w:themeColor="text1" w:themeTint="D9"/>
      <w:kern w:val="24"/>
      <w:sz w:val="96"/>
      <w:szCs w:val="96"/>
      <w14:textOutline w14:w="13462" w14:cap="flat" w14:cmpd="sng" w14:algn="ctr">
        <w14:noFill/>
        <w14:prstDash w14:val="solid"/>
        <w14:round/>
      </w14:textOutline>
    </w:rPr>
  </w:style>
  <w:style w:type="paragraph" w:styleId="Title">
    <w:name w:val="Title"/>
    <w:basedOn w:val="NormalWeb"/>
    <w:next w:val="Normal"/>
    <w:link w:val="TitleChar"/>
    <w:uiPriority w:val="10"/>
    <w:qFormat/>
    <w:rsid w:val="00015147"/>
    <w:pPr>
      <w:spacing w:before="0" w:beforeAutospacing="0" w:after="0" w:afterAutospacing="0"/>
      <w:jc w:val="center"/>
    </w:pPr>
    <w:rPr>
      <w:rFonts w:asciiTheme="majorHAnsi" w:hAnsi="Rockwell" w:cstheme="minorBidi"/>
      <w:color w:val="262626" w:themeColor="text1" w:themeTint="D9"/>
      <w:sz w:val="36"/>
      <w:szCs w:val="36"/>
    </w:rPr>
  </w:style>
  <w:style w:type="character" w:customStyle="1" w:styleId="TitleChar">
    <w:name w:val="Title Char"/>
    <w:basedOn w:val="DefaultParagraphFont"/>
    <w:link w:val="Title"/>
    <w:uiPriority w:val="10"/>
    <w:rsid w:val="00015147"/>
    <w:rPr>
      <w:rFonts w:asciiTheme="majorHAnsi" w:eastAsiaTheme="minorEastAsia" w:hAnsi="Rockwell"/>
      <w:color w:val="262626" w:themeColor="text1" w:themeTint="D9"/>
      <w:kern w:val="24"/>
      <w:sz w:val="36"/>
      <w:szCs w:val="36"/>
    </w:rPr>
  </w:style>
  <w:style w:type="paragraph" w:styleId="Header">
    <w:name w:val="header"/>
    <w:basedOn w:val="NormalWeb"/>
    <w:link w:val="HeaderChar"/>
    <w:uiPriority w:val="99"/>
    <w:unhideWhenUsed/>
    <w:rsid w:val="00015147"/>
    <w:pPr>
      <w:spacing w:before="0" w:beforeAutospacing="0" w:after="0" w:afterAutospacing="0"/>
    </w:pPr>
    <w:rPr>
      <w:rFonts w:asciiTheme="minorHAnsi" w:hAnsi="Georgia" w:cstheme="minorBidi"/>
      <w:i/>
      <w:iCs/>
      <w:color w:val="595959" w:themeColor="text1" w:themeTint="A6"/>
      <w:sz w:val="18"/>
      <w:szCs w:val="18"/>
    </w:rPr>
  </w:style>
  <w:style w:type="character" w:customStyle="1" w:styleId="HeaderChar">
    <w:name w:val="Header Char"/>
    <w:basedOn w:val="DefaultParagraphFont"/>
    <w:link w:val="Header"/>
    <w:uiPriority w:val="99"/>
    <w:rsid w:val="00015147"/>
    <w:rPr>
      <w:rFonts w:eastAsiaTheme="minorEastAsia" w:hAnsi="Georgia"/>
      <w:i/>
      <w:iCs/>
      <w:color w:val="595959" w:themeColor="text1" w:themeTint="A6"/>
      <w:kern w:val="24"/>
      <w:sz w:val="18"/>
      <w:szCs w:val="18"/>
    </w:rPr>
  </w:style>
  <w:style w:type="paragraph" w:styleId="Footer">
    <w:name w:val="footer"/>
    <w:basedOn w:val="NormalWeb"/>
    <w:link w:val="FooterChar"/>
    <w:uiPriority w:val="99"/>
    <w:unhideWhenUsed/>
    <w:rsid w:val="00015147"/>
    <w:pPr>
      <w:spacing w:before="0" w:beforeAutospacing="0" w:after="0" w:afterAutospacing="0"/>
    </w:pPr>
    <w:rPr>
      <w:rFonts w:asciiTheme="minorHAnsi" w:hAnsi="Georgia" w:cstheme="minorBidi"/>
      <w:i/>
      <w:iCs/>
      <w:color w:val="595959" w:themeColor="text1" w:themeTint="A6"/>
      <w:sz w:val="18"/>
      <w:szCs w:val="18"/>
    </w:rPr>
  </w:style>
  <w:style w:type="character" w:customStyle="1" w:styleId="FooterChar">
    <w:name w:val="Footer Char"/>
    <w:basedOn w:val="DefaultParagraphFont"/>
    <w:link w:val="Footer"/>
    <w:uiPriority w:val="99"/>
    <w:rsid w:val="00015147"/>
    <w:rPr>
      <w:rFonts w:eastAsiaTheme="minorEastAsia" w:hAnsi="Georgia"/>
      <w:i/>
      <w:iCs/>
      <w:color w:val="595959" w:themeColor="text1" w:themeTint="A6"/>
      <w:kern w:val="24"/>
      <w:sz w:val="18"/>
      <w:szCs w:val="18"/>
    </w:rPr>
  </w:style>
  <w:style w:type="table" w:styleId="TableGrid">
    <w:name w:val="Table Grid"/>
    <w:basedOn w:val="TableNormal"/>
    <w:uiPriority w:val="39"/>
    <w:rsid w:val="00CB3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3692"/>
    <w:rPr>
      <w:color w:val="808080"/>
    </w:rPr>
  </w:style>
  <w:style w:type="character" w:customStyle="1" w:styleId="Heading2Char">
    <w:name w:val="Heading 2 Char"/>
    <w:basedOn w:val="DefaultParagraphFont"/>
    <w:link w:val="Heading2"/>
    <w:uiPriority w:val="9"/>
    <w:rsid w:val="00ED6266"/>
    <w:rPr>
      <w:rFonts w:eastAsiaTheme="minorEastAsia" w:hAnsi="Georgia"/>
      <w:color w:val="0A249B" w:themeColor="accent1"/>
      <w:kern w:val="24"/>
      <w:sz w:val="44"/>
      <w:szCs w:val="44"/>
      <w:lang w:val="de-CH"/>
    </w:rPr>
  </w:style>
  <w:style w:type="paragraph" w:styleId="Caption">
    <w:name w:val="caption"/>
    <w:basedOn w:val="NormalWeb"/>
    <w:next w:val="Normal"/>
    <w:uiPriority w:val="35"/>
    <w:qFormat/>
    <w:rsid w:val="00015147"/>
    <w:pPr>
      <w:spacing w:before="0" w:beforeAutospacing="0" w:after="0" w:afterAutospacing="0"/>
    </w:pPr>
    <w:rPr>
      <w:rFonts w:asciiTheme="minorHAnsi" w:hAnsi="Georgia" w:cstheme="minorBidi"/>
      <w:i/>
      <w:iCs/>
      <w:color w:val="000000" w:themeColor="text1"/>
      <w:sz w:val="18"/>
      <w:szCs w:val="18"/>
    </w:rPr>
  </w:style>
  <w:style w:type="paragraph" w:customStyle="1" w:styleId="Startertext">
    <w:name w:val="Starter text"/>
    <w:basedOn w:val="Normal"/>
    <w:qFormat/>
    <w:rsid w:val="00015147"/>
    <w:rPr>
      <w:color w:val="000000" w:themeColor="text1"/>
      <w:sz w:val="30"/>
      <w:szCs w:val="30"/>
    </w:rPr>
  </w:style>
  <w:style w:type="paragraph" w:customStyle="1" w:styleId="Issue">
    <w:name w:val="Issue"/>
    <w:basedOn w:val="NormalWeb"/>
    <w:qFormat/>
    <w:rsid w:val="00015147"/>
    <w:pPr>
      <w:spacing w:before="0" w:beforeAutospacing="0" w:after="0" w:afterAutospacing="0"/>
    </w:pPr>
    <w:rPr>
      <w:rFonts w:asciiTheme="minorHAnsi" w:hAnsiTheme="minorHAnsi"/>
      <w:i/>
      <w:sz w:val="18"/>
    </w:rPr>
  </w:style>
  <w:style w:type="paragraph" w:customStyle="1" w:styleId="HeaderPaperName">
    <w:name w:val="Header Paper Name"/>
    <w:basedOn w:val="Subtitle"/>
    <w:qFormat/>
    <w:rsid w:val="00015147"/>
    <w:pPr>
      <w:pBdr>
        <w:bottom w:val="none" w:sz="0" w:space="0" w:color="auto"/>
      </w:pBdr>
    </w:pPr>
    <w:rPr>
      <w:sz w:val="36"/>
    </w:rPr>
  </w:style>
  <w:style w:type="character" w:customStyle="1" w:styleId="Heading3Char">
    <w:name w:val="Heading 3 Char"/>
    <w:basedOn w:val="DefaultParagraphFont"/>
    <w:link w:val="Heading3"/>
    <w:uiPriority w:val="9"/>
    <w:rsid w:val="00015147"/>
    <w:rPr>
      <w:rFonts w:eastAsiaTheme="minorEastAsia"/>
      <w:b/>
      <w:bCs/>
      <w:color w:val="0A249B" w:themeColor="accent1"/>
      <w:kern w:val="24"/>
      <w:sz w:val="64"/>
      <w:szCs w:val="64"/>
    </w:rPr>
  </w:style>
  <w:style w:type="paragraph" w:customStyle="1" w:styleId="Headline">
    <w:name w:val="Headline"/>
    <w:basedOn w:val="Normal"/>
    <w:qFormat/>
    <w:rsid w:val="006A57DD"/>
    <w:rPr>
      <w:b/>
      <w:bCs/>
      <w:sz w:val="40"/>
      <w:szCs w:val="40"/>
    </w:rPr>
  </w:style>
  <w:style w:type="paragraph" w:customStyle="1" w:styleId="Byline">
    <w:name w:val="Byline"/>
    <w:basedOn w:val="Normal"/>
    <w:qFormat/>
    <w:rsid w:val="00015147"/>
    <w:rPr>
      <w:i/>
      <w:iCs/>
      <w:color w:val="7F7F7F" w:themeColor="text1" w:themeTint="80"/>
    </w:rPr>
  </w:style>
  <w:style w:type="paragraph" w:styleId="NoSpacing">
    <w:name w:val="No Spacing"/>
    <w:uiPriority w:val="1"/>
    <w:qFormat/>
    <w:rsid w:val="00015147"/>
    <w:pPr>
      <w:spacing w:after="0" w:line="240" w:lineRule="auto"/>
    </w:pPr>
    <w:rPr>
      <w:rFonts w:eastAsiaTheme="minorEastAsia" w:hAnsi="Georgia"/>
      <w:kern w:val="24"/>
      <w:sz w:val="18"/>
      <w:szCs w:val="18"/>
    </w:rPr>
  </w:style>
  <w:style w:type="paragraph" w:styleId="Quote">
    <w:name w:val="Quote"/>
    <w:basedOn w:val="NormalWeb"/>
    <w:next w:val="Normal"/>
    <w:link w:val="QuoteChar"/>
    <w:uiPriority w:val="29"/>
    <w:qFormat/>
    <w:rsid w:val="00015147"/>
    <w:pPr>
      <w:spacing w:before="0" w:beforeAutospacing="0" w:after="0" w:afterAutospacing="0"/>
    </w:pPr>
    <w:rPr>
      <w:rFonts w:asciiTheme="minorHAnsi" w:hAnsi="Georgia" w:cstheme="minorBidi"/>
      <w:i/>
      <w:iCs/>
      <w:noProof/>
      <w:color w:val="000000" w:themeColor="text1"/>
      <w:sz w:val="30"/>
      <w:szCs w:val="30"/>
    </w:rPr>
  </w:style>
  <w:style w:type="character" w:customStyle="1" w:styleId="QuoteChar">
    <w:name w:val="Quote Char"/>
    <w:basedOn w:val="DefaultParagraphFont"/>
    <w:link w:val="Quote"/>
    <w:uiPriority w:val="29"/>
    <w:rsid w:val="00015147"/>
    <w:rPr>
      <w:rFonts w:eastAsiaTheme="minorEastAsia" w:hAnsi="Georgia"/>
      <w:i/>
      <w:iCs/>
      <w:noProof/>
      <w:color w:val="000000" w:themeColor="text1"/>
      <w:kern w:val="24"/>
      <w:sz w:val="30"/>
      <w:szCs w:val="30"/>
    </w:rPr>
  </w:style>
  <w:style w:type="paragraph" w:customStyle="1" w:styleId="Headline2">
    <w:name w:val="Headline 2"/>
    <w:basedOn w:val="Normal"/>
    <w:qFormat/>
    <w:rsid w:val="00D05BDA"/>
    <w:pPr>
      <w:spacing w:before="240"/>
    </w:pPr>
    <w:rPr>
      <w:b/>
      <w:noProof/>
      <w:sz w:val="80"/>
      <w:szCs w:val="80"/>
    </w:rPr>
  </w:style>
  <w:style w:type="character" w:customStyle="1" w:styleId="Heading4Char">
    <w:name w:val="Heading 4 Char"/>
    <w:basedOn w:val="DefaultParagraphFont"/>
    <w:link w:val="Heading4"/>
    <w:uiPriority w:val="9"/>
    <w:rsid w:val="00015147"/>
    <w:rPr>
      <w:rFonts w:eastAsiaTheme="minorEastAsia" w:hAnsi="Georgia"/>
      <w:noProof/>
      <w:color w:val="FFFFFF" w:themeColor="background1"/>
      <w:kern w:val="24"/>
      <w:sz w:val="44"/>
      <w:szCs w:val="44"/>
    </w:rPr>
  </w:style>
  <w:style w:type="paragraph" w:customStyle="1" w:styleId="Quote2">
    <w:name w:val="Quote 2"/>
    <w:basedOn w:val="Normal"/>
    <w:qFormat/>
    <w:rsid w:val="00015147"/>
    <w:rPr>
      <w:color w:val="0A249B" w:themeColor="accent1"/>
      <w:sz w:val="44"/>
    </w:rPr>
  </w:style>
  <w:style w:type="character" w:customStyle="1" w:styleId="Heading5Char">
    <w:name w:val="Heading 5 Char"/>
    <w:basedOn w:val="DefaultParagraphFont"/>
    <w:link w:val="Heading5"/>
    <w:uiPriority w:val="9"/>
    <w:rsid w:val="00015147"/>
    <w:rPr>
      <w:rFonts w:eastAsiaTheme="majorEastAsia" w:cstheme="majorBidi"/>
      <w:i/>
      <w:color w:val="0A249B" w:themeColor="accent1"/>
      <w:kern w:val="24"/>
      <w:sz w:val="100"/>
      <w:szCs w:val="18"/>
    </w:rPr>
  </w:style>
  <w:style w:type="character" w:customStyle="1" w:styleId="Heading6Char">
    <w:name w:val="Heading 6 Char"/>
    <w:basedOn w:val="DefaultParagraphFont"/>
    <w:link w:val="Heading6"/>
    <w:uiPriority w:val="9"/>
    <w:rsid w:val="00015147"/>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customStyle="1" w:styleId="Heading7Char">
    <w:name w:val="Heading 7 Char"/>
    <w:basedOn w:val="DefaultParagraphFont"/>
    <w:link w:val="Heading7"/>
    <w:uiPriority w:val="9"/>
    <w:rsid w:val="00015147"/>
    <w:rPr>
      <w:rFonts w:asciiTheme="majorHAnsi" w:eastAsiaTheme="majorEastAsia" w:hAnsiTheme="majorHAnsi" w:cstheme="majorBidi"/>
      <w:i/>
      <w:iCs/>
      <w:color w:val="05114D" w:themeColor="accent1" w:themeShade="7F"/>
      <w:kern w:val="24"/>
      <w:sz w:val="18"/>
      <w:szCs w:val="18"/>
    </w:rPr>
  </w:style>
  <w:style w:type="paragraph" w:customStyle="1" w:styleId="C9119D2E22EE4042BEE7E392D1BF4652">
    <w:name w:val="C9119D2E22EE4042BEE7E392D1BF4652"/>
    <w:rsid w:val="002A552C"/>
    <w:rPr>
      <w:rFonts w:eastAsiaTheme="minorEastAsia"/>
    </w:rPr>
  </w:style>
  <w:style w:type="paragraph" w:styleId="ListParagraph">
    <w:name w:val="List Paragraph"/>
    <w:basedOn w:val="Normal"/>
    <w:uiPriority w:val="34"/>
    <w:semiHidden/>
    <w:qFormat/>
    <w:rsid w:val="003F6D3A"/>
    <w:pPr>
      <w:ind w:left="720"/>
      <w:contextualSpacing/>
    </w:pPr>
  </w:style>
  <w:style w:type="character" w:styleId="Hyperlink">
    <w:name w:val="Hyperlink"/>
    <w:basedOn w:val="DefaultParagraphFont"/>
    <w:uiPriority w:val="99"/>
    <w:unhideWhenUsed/>
    <w:rsid w:val="00926135"/>
    <w:rPr>
      <w:color w:val="0563C1" w:themeColor="hyperlink"/>
      <w:u w:val="single"/>
    </w:rPr>
  </w:style>
  <w:style w:type="paragraph" w:styleId="BalloonText">
    <w:name w:val="Balloon Text"/>
    <w:basedOn w:val="Normal"/>
    <w:link w:val="BalloonTextChar"/>
    <w:uiPriority w:val="99"/>
    <w:semiHidden/>
    <w:unhideWhenUsed/>
    <w:rsid w:val="000619DB"/>
    <w:rPr>
      <w:rFonts w:ascii="Times New Roman" w:hAnsi="Times New Roman" w:cs="Times New Roman"/>
    </w:rPr>
  </w:style>
  <w:style w:type="character" w:customStyle="1" w:styleId="BalloonTextChar">
    <w:name w:val="Balloon Text Char"/>
    <w:basedOn w:val="DefaultParagraphFont"/>
    <w:link w:val="BalloonText"/>
    <w:uiPriority w:val="99"/>
    <w:semiHidden/>
    <w:rsid w:val="000619DB"/>
    <w:rPr>
      <w:rFonts w:ascii="Times New Roman" w:eastAsiaTheme="minorEastAsia" w:hAnsi="Times New Roman" w:cs="Times New Roman"/>
      <w:kern w:val="2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jpg"/><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flegel\AppData\Roaming\Microsoft\Templates\Modern%20newspaper.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Which</a:t>
            </a:r>
            <a:r>
              <a:rPr lang="en-US" baseline="0"/>
              <a:t> Candidate is Most Promising?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Sheet1!$A$2:$A$5</c:f>
              <c:strCache>
                <c:ptCount val="4"/>
                <c:pt idx="0">
                  <c:v>Earl Johnson</c:v>
                </c:pt>
                <c:pt idx="1">
                  <c:v>Adam Wilson</c:v>
                </c:pt>
                <c:pt idx="2">
                  <c:v>Keith Kogane</c:v>
                </c:pt>
                <c:pt idx="3">
                  <c:v>Katie Holt</c:v>
                </c:pt>
              </c:strCache>
            </c:strRef>
          </c:cat>
          <c:val>
            <c:numRef>
              <c:f>Sheet1!$B$2:$B$5</c:f>
              <c:numCache>
                <c:formatCode>General</c:formatCode>
                <c:ptCount val="4"/>
                <c:pt idx="0">
                  <c:v>3.5</c:v>
                </c:pt>
                <c:pt idx="1">
                  <c:v>78</c:v>
                </c:pt>
                <c:pt idx="2">
                  <c:v>56</c:v>
                </c:pt>
                <c:pt idx="3">
                  <c:v>98</c:v>
                </c:pt>
              </c:numCache>
            </c:numRef>
          </c:val>
          <c:extLst>
            <c:ext xmlns:c16="http://schemas.microsoft.com/office/drawing/2014/chart" uri="{C3380CC4-5D6E-409C-BE32-E72D297353CC}">
              <c16:uniqueId val="{00000000-D61A-4A6D-A7CC-0F211DA5F681}"/>
            </c:ext>
          </c:extLst>
        </c:ser>
        <c:dLbls>
          <c:showLegendKey val="0"/>
          <c:showVal val="0"/>
          <c:showCatName val="0"/>
          <c:showSerName val="0"/>
          <c:showPercent val="0"/>
          <c:showBubbleSize val="0"/>
        </c:dLbls>
        <c:gapWidth val="182"/>
        <c:axId val="636205424"/>
        <c:axId val="636195440"/>
      </c:barChart>
      <c:catAx>
        <c:axId val="636205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195440"/>
        <c:crosses val="autoZero"/>
        <c:auto val="1"/>
        <c:lblAlgn val="ctr"/>
        <c:lblOffset val="100"/>
        <c:noMultiLvlLbl val="0"/>
      </c:catAx>
      <c:valAx>
        <c:axId val="636195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20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Would You</a:t>
            </a:r>
            <a:r>
              <a:rPr lang="en-US" baseline="0"/>
              <a:t> Send Your Child to a School With an Indian Attending?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January 3rd</c:v>
                </c:pt>
              </c:strCache>
            </c:strRef>
          </c:tx>
          <c:spPr>
            <a:solidFill>
              <a:schemeClr val="accent1"/>
            </a:solidFill>
            <a:ln>
              <a:noFill/>
            </a:ln>
            <a:effectLst/>
          </c:spPr>
          <c:invertIfNegative val="0"/>
          <c:cat>
            <c:strRef>
              <c:f>Sheet1!$A$2:$A$3</c:f>
              <c:strCache>
                <c:ptCount val="2"/>
                <c:pt idx="0">
                  <c:v>Yes</c:v>
                </c:pt>
                <c:pt idx="1">
                  <c:v>No</c:v>
                </c:pt>
              </c:strCache>
            </c:strRef>
          </c:cat>
          <c:val>
            <c:numRef>
              <c:f>Sheet1!$B$2:$B$3</c:f>
              <c:numCache>
                <c:formatCode>General</c:formatCode>
                <c:ptCount val="2"/>
                <c:pt idx="0">
                  <c:v>21</c:v>
                </c:pt>
                <c:pt idx="1">
                  <c:v>78</c:v>
                </c:pt>
              </c:numCache>
            </c:numRef>
          </c:val>
          <c:extLst>
            <c:ext xmlns:c16="http://schemas.microsoft.com/office/drawing/2014/chart" uri="{C3380CC4-5D6E-409C-BE32-E72D297353CC}">
              <c16:uniqueId val="{00000000-DA0F-4704-B894-D1F8AF5E764A}"/>
            </c:ext>
          </c:extLst>
        </c:ser>
        <c:ser>
          <c:idx val="1"/>
          <c:order val="1"/>
          <c:tx>
            <c:strRef>
              <c:f>Sheet1!$C$1</c:f>
              <c:strCache>
                <c:ptCount val="1"/>
                <c:pt idx="0">
                  <c:v>December 24th</c:v>
                </c:pt>
              </c:strCache>
            </c:strRef>
          </c:tx>
          <c:spPr>
            <a:solidFill>
              <a:schemeClr val="accent3"/>
            </a:solidFill>
            <a:ln>
              <a:noFill/>
            </a:ln>
            <a:effectLst/>
          </c:spPr>
          <c:invertIfNegative val="0"/>
          <c:cat>
            <c:strRef>
              <c:f>Sheet1!$A$2:$A$3</c:f>
              <c:strCache>
                <c:ptCount val="2"/>
                <c:pt idx="0">
                  <c:v>Yes</c:v>
                </c:pt>
                <c:pt idx="1">
                  <c:v>No</c:v>
                </c:pt>
              </c:strCache>
            </c:strRef>
          </c:cat>
          <c:val>
            <c:numRef>
              <c:f>Sheet1!$C$2:$C$3</c:f>
              <c:numCache>
                <c:formatCode>General</c:formatCode>
                <c:ptCount val="2"/>
                <c:pt idx="0">
                  <c:v>85</c:v>
                </c:pt>
                <c:pt idx="1">
                  <c:v>14</c:v>
                </c:pt>
              </c:numCache>
            </c:numRef>
          </c:val>
          <c:extLst>
            <c:ext xmlns:c16="http://schemas.microsoft.com/office/drawing/2014/chart" uri="{C3380CC4-5D6E-409C-BE32-E72D297353CC}">
              <c16:uniqueId val="{00000003-DA0F-4704-B894-D1F8AF5E764A}"/>
            </c:ext>
          </c:extLst>
        </c:ser>
        <c:dLbls>
          <c:showLegendKey val="0"/>
          <c:showVal val="0"/>
          <c:showCatName val="0"/>
          <c:showSerName val="0"/>
          <c:showPercent val="0"/>
          <c:showBubbleSize val="0"/>
        </c:dLbls>
        <c:gapWidth val="182"/>
        <c:axId val="636205424"/>
        <c:axId val="636195440"/>
      </c:barChart>
      <c:catAx>
        <c:axId val="636205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195440"/>
        <c:crosses val="autoZero"/>
        <c:auto val="1"/>
        <c:lblAlgn val="ctr"/>
        <c:lblOffset val="100"/>
        <c:noMultiLvlLbl val="0"/>
      </c:catAx>
      <c:valAx>
        <c:axId val="636195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2054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E7AA08862224AFBB1767CAA1D0384CC"/>
        <w:category>
          <w:name w:val="General"/>
          <w:gallery w:val="placeholder"/>
        </w:category>
        <w:types>
          <w:type w:val="bbPlcHdr"/>
        </w:types>
        <w:behaviors>
          <w:behavior w:val="content"/>
        </w:behaviors>
        <w:guid w:val="{1B6D5BD7-6765-4CE1-82A5-31D6C58972B5}"/>
      </w:docPartPr>
      <w:docPartBody>
        <w:p w:rsidR="00391065" w:rsidRDefault="00391065">
          <w:pPr>
            <w:pStyle w:val="9E7AA08862224AFBB1767CAA1D0384CC"/>
          </w:pPr>
          <w:r w:rsidRPr="005D573E">
            <w:t>PAPER NAME</w:t>
          </w:r>
        </w:p>
      </w:docPartBody>
    </w:docPart>
    <w:docPart>
      <w:docPartPr>
        <w:name w:val="94D6FF0600464301A59ECEC7195F4AC4"/>
        <w:category>
          <w:name w:val="General"/>
          <w:gallery w:val="placeholder"/>
        </w:category>
        <w:types>
          <w:type w:val="bbPlcHdr"/>
        </w:types>
        <w:behaviors>
          <w:behavior w:val="content"/>
        </w:behaviors>
        <w:guid w:val="{F088A389-C91E-4B5E-A6BA-95ADF9317CAE}"/>
      </w:docPartPr>
      <w:docPartBody>
        <w:p w:rsidR="00391065" w:rsidRDefault="00391065">
          <w:pPr>
            <w:pStyle w:val="94D6FF0600464301A59ECEC7195F4AC4"/>
          </w:pPr>
          <w:r w:rsidRPr="005D573E">
            <w:t>Issue #, Month dd, YYYY</w:t>
          </w:r>
        </w:p>
      </w:docPartBody>
    </w:docPart>
    <w:docPart>
      <w:docPartPr>
        <w:name w:val="FBDD7A8DA5FF4EC8A8EDA0B4E1E23754"/>
        <w:category>
          <w:name w:val="General"/>
          <w:gallery w:val="placeholder"/>
        </w:category>
        <w:types>
          <w:type w:val="bbPlcHdr"/>
        </w:types>
        <w:behaviors>
          <w:behavior w:val="content"/>
        </w:behaviors>
        <w:guid w:val="{B90C8E5E-F925-4356-8E27-4F40CCC8D615}"/>
      </w:docPartPr>
      <w:docPartBody>
        <w:p w:rsidR="00391065" w:rsidRDefault="00391065">
          <w:pPr>
            <w:pStyle w:val="FBDD7A8DA5FF4EC8A8EDA0B4E1E23754"/>
          </w:pPr>
          <w:r w:rsidRPr="005D573E">
            <w:t>Written by Mirjam Nilsson</w:t>
          </w:r>
        </w:p>
      </w:docPartBody>
    </w:docPart>
    <w:docPart>
      <w:docPartPr>
        <w:name w:val="B9EBE69AC8944BCDA59348A9D6DA9490"/>
        <w:category>
          <w:name w:val="General"/>
          <w:gallery w:val="placeholder"/>
        </w:category>
        <w:types>
          <w:type w:val="bbPlcHdr"/>
        </w:types>
        <w:behaviors>
          <w:behavior w:val="content"/>
        </w:behaviors>
        <w:guid w:val="{D76A4D48-95C3-49F3-9D9C-C58D469C322B}"/>
      </w:docPartPr>
      <w:docPartBody>
        <w:p w:rsidR="00391065" w:rsidRDefault="00391065">
          <w:pPr>
            <w:pStyle w:val="B9EBE69AC8944BCDA59348A9D6DA9490"/>
          </w:pPr>
          <w:r w:rsidRPr="005D573E">
            <w:t>The USD was stronger this week on account of  nulla a erat eget nunc hendrerit ultrices eu nec nulla. Donec viverra leo aliquet, auctor quam id, convallis orci. Sed in molestie est. Cras ornare turpis at ligula posuer.</w:t>
          </w:r>
        </w:p>
      </w:docPartBody>
    </w:docPart>
    <w:docPart>
      <w:docPartPr>
        <w:name w:val="7A8BB395FA82400BA4462246E267D86A"/>
        <w:category>
          <w:name w:val="General"/>
          <w:gallery w:val="placeholder"/>
        </w:category>
        <w:types>
          <w:type w:val="bbPlcHdr"/>
        </w:types>
        <w:behaviors>
          <w:behavior w:val="content"/>
        </w:behaviors>
        <w:guid w:val="{8C29C972-EEC4-485E-B262-95BE551FC998}"/>
      </w:docPartPr>
      <w:docPartBody>
        <w:p w:rsidR="00391065" w:rsidRDefault="00391065">
          <w:pPr>
            <w:pStyle w:val="7A8BB395FA82400BA4462246E267D86A"/>
          </w:pPr>
          <w:r w:rsidRPr="005D573E">
            <w:t>Second Page Normal Headline Style 32 Bold</w:t>
          </w:r>
        </w:p>
      </w:docPartBody>
    </w:docPart>
    <w:docPart>
      <w:docPartPr>
        <w:name w:val="161D1181EB6D4C01A186D894AF3C084F"/>
        <w:category>
          <w:name w:val="General"/>
          <w:gallery w:val="placeholder"/>
        </w:category>
        <w:types>
          <w:type w:val="bbPlcHdr"/>
        </w:types>
        <w:behaviors>
          <w:behavior w:val="content"/>
        </w:behaviors>
        <w:guid w:val="{74ED793A-5C04-4815-957C-9AA9421AF250}"/>
      </w:docPartPr>
      <w:docPartBody>
        <w:p w:rsidR="00391065" w:rsidRDefault="00391065">
          <w:pPr>
            <w:pStyle w:val="161D1181EB6D4C01A186D894AF3C084F"/>
          </w:pPr>
          <w:r w:rsidRPr="005D573E">
            <w:rPr>
              <w:rStyle w:val="PlaceholderText"/>
              <w:color w:val="7F7F7F" w:themeColor="text1" w:themeTint="80"/>
            </w:rPr>
            <w:t>Written by Mirjam Nilsson</w:t>
          </w:r>
        </w:p>
      </w:docPartBody>
    </w:docPart>
    <w:docPart>
      <w:docPartPr>
        <w:name w:val="740D870E7C9F47D98031F740E5D8BA5B"/>
        <w:category>
          <w:name w:val="General"/>
          <w:gallery w:val="placeholder"/>
        </w:category>
        <w:types>
          <w:type w:val="bbPlcHdr"/>
        </w:types>
        <w:behaviors>
          <w:behavior w:val="content"/>
        </w:behaviors>
        <w:guid w:val="{AD264BA3-68CA-4220-905B-859C1D6DA604}"/>
      </w:docPartPr>
      <w:docPartBody>
        <w:p w:rsidR="00391065" w:rsidRDefault="00391065">
          <w:pPr>
            <w:pStyle w:val="740D870E7C9F47D98031F740E5D8BA5B"/>
          </w:pPr>
          <w:r w:rsidRPr="005D573E">
            <w:rPr>
              <w:i/>
            </w:rPr>
            <w:t>Continues on P3</w:t>
          </w:r>
        </w:p>
      </w:docPartBody>
    </w:docPart>
    <w:docPart>
      <w:docPartPr>
        <w:name w:val="E729FE50076F40B6971F7A10D753A611"/>
        <w:category>
          <w:name w:val="General"/>
          <w:gallery w:val="placeholder"/>
        </w:category>
        <w:types>
          <w:type w:val="bbPlcHdr"/>
        </w:types>
        <w:behaviors>
          <w:behavior w:val="content"/>
        </w:behaviors>
        <w:guid w:val="{430041B2-01EF-4F7D-B3B2-9E5B0DAD2E7F}"/>
      </w:docPartPr>
      <w:docPartBody>
        <w:p w:rsidR="0048487E" w:rsidRDefault="003D0C2A" w:rsidP="003D0C2A">
          <w:pPr>
            <w:pStyle w:val="E729FE50076F40B6971F7A10D753A611"/>
          </w:pPr>
          <w:r w:rsidRPr="005D573E">
            <w:t>The USD was stronger this week on account of  nulla a erat eget nunc hendrerit ultrices eu nec nulla. Donec viverra leo aliquet, auctor quam id, convallis orci. Sed in molestie est. Cras ornare turpis at ligula posuer.</w:t>
          </w:r>
        </w:p>
      </w:docPartBody>
    </w:docPart>
    <w:docPart>
      <w:docPartPr>
        <w:name w:val="7C04C9B838CA41E49E28B8C6319830FA"/>
        <w:category>
          <w:name w:val="General"/>
          <w:gallery w:val="placeholder"/>
        </w:category>
        <w:types>
          <w:type w:val="bbPlcHdr"/>
        </w:types>
        <w:behaviors>
          <w:behavior w:val="content"/>
        </w:behaviors>
        <w:guid w:val="{09405654-7092-40ED-83E0-3B56A265B6C9}"/>
      </w:docPartPr>
      <w:docPartBody>
        <w:p w:rsidR="0048487E" w:rsidRDefault="003D0C2A" w:rsidP="003D0C2A">
          <w:pPr>
            <w:pStyle w:val="7C04C9B838CA41E49E28B8C6319830FA"/>
          </w:pPr>
          <w:r w:rsidRPr="005D573E">
            <w:rPr>
              <w:rStyle w:val="PlaceholderText"/>
              <w:color w:val="7F7F7F" w:themeColor="text1" w:themeTint="80"/>
            </w:rPr>
            <w:t>Written by Mirjam Nilsson</w:t>
          </w:r>
        </w:p>
      </w:docPartBody>
    </w:docPart>
    <w:docPart>
      <w:docPartPr>
        <w:name w:val="DAA88EE5D8B84E579C1429969EC9BBEB"/>
        <w:category>
          <w:name w:val="General"/>
          <w:gallery w:val="placeholder"/>
        </w:category>
        <w:types>
          <w:type w:val="bbPlcHdr"/>
        </w:types>
        <w:behaviors>
          <w:behavior w:val="content"/>
        </w:behaviors>
        <w:guid w:val="{DC6D671C-8856-4AFF-9601-9191967672AD}"/>
      </w:docPartPr>
      <w:docPartBody>
        <w:p w:rsidR="003D0C2A" w:rsidRPr="005D573E" w:rsidRDefault="003D0C2A" w:rsidP="005C1AA1">
          <w:r w:rsidRPr="005D573E">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3D0C2A" w:rsidRPr="005D573E" w:rsidRDefault="003D0C2A" w:rsidP="005C1AA1"/>
        <w:p w:rsidR="003D0C2A" w:rsidRPr="005D573E" w:rsidRDefault="003D0C2A" w:rsidP="005C1AA1">
          <w:r w:rsidRPr="005D573E">
            <w:t xml:space="preserve">Nulla a erat eget nunc hendrerit ultrices eu nec nulla. Donec viverra leo aliquet, auctor quam id, convallis orci. Sed in molestie est. </w:t>
          </w:r>
        </w:p>
        <w:p w:rsidR="003D0C2A" w:rsidRPr="005D573E" w:rsidRDefault="003D0C2A" w:rsidP="005C1AA1"/>
        <w:p w:rsidR="003D0C2A" w:rsidRPr="005D573E" w:rsidRDefault="003D0C2A" w:rsidP="005C1AA1">
          <w:r w:rsidRPr="005D573E">
            <w:t xml:space="preserve">Cras ornare turpis at ligula posuere, sit amet accumsan neque lobortis. Maecenas mattis risus ligula, sed ullamcorper nunc efficitur sed. </w:t>
          </w:r>
        </w:p>
        <w:p w:rsidR="003D0C2A" w:rsidRPr="005D573E" w:rsidRDefault="003D0C2A" w:rsidP="005C1AA1"/>
        <w:p w:rsidR="003D0C2A" w:rsidRPr="005D573E" w:rsidRDefault="003D0C2A" w:rsidP="005C1AA1">
          <w:r w:rsidRPr="005D573E">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3D0C2A" w:rsidRPr="005D573E" w:rsidRDefault="003D0C2A" w:rsidP="005C1AA1"/>
        <w:p w:rsidR="0048487E" w:rsidRDefault="003D0C2A" w:rsidP="003D0C2A">
          <w:pPr>
            <w:pStyle w:val="DAA88EE5D8B84E579C1429969EC9BBEB"/>
          </w:pPr>
          <w:r w:rsidRPr="005D573E">
            <w:t>Nulla a erat eget nunc hendrerit ultrices eu nec nulla. Donec viverra leo aliquet, auctor , auctor quam id, convallis orci.</w:t>
          </w:r>
        </w:p>
      </w:docPartBody>
    </w:docPart>
    <w:docPart>
      <w:docPartPr>
        <w:name w:val="8D2A6498E4A84B5ABFCB9DF5B2A95921"/>
        <w:category>
          <w:name w:val="General"/>
          <w:gallery w:val="placeholder"/>
        </w:category>
        <w:types>
          <w:type w:val="bbPlcHdr"/>
        </w:types>
        <w:behaviors>
          <w:behavior w:val="content"/>
        </w:behaviors>
        <w:guid w:val="{FC93C451-46D1-401A-8092-C3E8804D0F98}"/>
      </w:docPartPr>
      <w:docPartBody>
        <w:p w:rsidR="0048487E" w:rsidRDefault="003D0C2A" w:rsidP="003D0C2A">
          <w:pPr>
            <w:pStyle w:val="8D2A6498E4A84B5ABFCB9DF5B2A95921"/>
          </w:pPr>
          <w:r w:rsidRPr="005D573E">
            <w:t>Lorem ipsum dolor sit amet, consectetur adipiscing elit. Etiam aliquet eu mi quis lacinia. Ut fermentum a magna ut eleifend. Integer convallis suscipit ante eu varius.</w:t>
          </w:r>
        </w:p>
      </w:docPartBody>
    </w:docPart>
    <w:docPart>
      <w:docPartPr>
        <w:name w:val="A5AC6F969ABA4A9E9E8D85B648693226"/>
        <w:category>
          <w:name w:val="General"/>
          <w:gallery w:val="placeholder"/>
        </w:category>
        <w:types>
          <w:type w:val="bbPlcHdr"/>
        </w:types>
        <w:behaviors>
          <w:behavior w:val="content"/>
        </w:behaviors>
        <w:guid w:val="{41507FD9-984C-470B-8217-2991B8C73F1F}"/>
      </w:docPartPr>
      <w:docPartBody>
        <w:p w:rsidR="0048487E" w:rsidRDefault="003D0C2A" w:rsidP="003D0C2A">
          <w:pPr>
            <w:pStyle w:val="A5AC6F969ABA4A9E9E8D85B648693226"/>
          </w:pPr>
          <w:r w:rsidRPr="005D573E">
            <w:t>Nulla a erat eget nunc hendrerit ultrices eu nec nulla. Donec viverra leo aliquet, auctor quam id, convallis orci. Sed in molestie est. Cras ornare turpis at ligula posuer.</w:t>
          </w:r>
        </w:p>
      </w:docPartBody>
    </w:docPart>
    <w:docPart>
      <w:docPartPr>
        <w:name w:val="A90AFCF630504EBB8DEB85ADE73CB8BF"/>
        <w:category>
          <w:name w:val="General"/>
          <w:gallery w:val="placeholder"/>
        </w:category>
        <w:types>
          <w:type w:val="bbPlcHdr"/>
        </w:types>
        <w:behaviors>
          <w:behavior w:val="content"/>
        </w:behaviors>
        <w:guid w:val="{1C6AFC0C-652A-4B82-A58F-4D77A85C3110}"/>
      </w:docPartPr>
      <w:docPartBody>
        <w:p w:rsidR="0048487E" w:rsidRDefault="003D0C2A" w:rsidP="003D0C2A">
          <w:pPr>
            <w:pStyle w:val="A90AFCF630504EBB8DEB85ADE73CB8BF"/>
          </w:pPr>
          <w:r w:rsidRPr="005D573E">
            <w:t>Story blurb goes here, vestibulum faucibus nulla eu est, vestibulum faucibus.</w:t>
          </w:r>
        </w:p>
      </w:docPartBody>
    </w:docPart>
    <w:docPart>
      <w:docPartPr>
        <w:name w:val="062088B4B4484A9EAE151738A94F9E86"/>
        <w:category>
          <w:name w:val="General"/>
          <w:gallery w:val="placeholder"/>
        </w:category>
        <w:types>
          <w:type w:val="bbPlcHdr"/>
        </w:types>
        <w:behaviors>
          <w:behavior w:val="content"/>
        </w:behaviors>
        <w:guid w:val="{9F901AD9-88A9-467D-85CC-E6B6A8F5ABDE}"/>
      </w:docPartPr>
      <w:docPartBody>
        <w:p w:rsidR="0048487E" w:rsidRDefault="003D0C2A" w:rsidP="003D0C2A">
          <w:pPr>
            <w:pStyle w:val="062088B4B4484A9EAE151738A94F9E86"/>
          </w:pPr>
          <w:r w:rsidRPr="005D573E">
            <w:t>Lorem ipsum dolor sit amet, consectetur adipiscing elit. Etiam aliquet eu mi quis lacinia. Ut fermentum a magna ut eleifend. Integer convallis.</w:t>
          </w:r>
        </w:p>
      </w:docPartBody>
    </w:docPart>
    <w:docPart>
      <w:docPartPr>
        <w:name w:val="8675C222088A413691F82515DCCC88E1"/>
        <w:category>
          <w:name w:val="General"/>
          <w:gallery w:val="placeholder"/>
        </w:category>
        <w:types>
          <w:type w:val="bbPlcHdr"/>
        </w:types>
        <w:behaviors>
          <w:behavior w:val="content"/>
        </w:behaviors>
        <w:guid w:val="{D1766A7C-1EEE-4600-8AB3-6654D0EAFC8D}"/>
      </w:docPartPr>
      <w:docPartBody>
        <w:p w:rsidR="0048487E" w:rsidRDefault="003D0C2A" w:rsidP="003D0C2A">
          <w:pPr>
            <w:pStyle w:val="8675C222088A413691F82515DCCC88E1"/>
          </w:pPr>
          <w:r w:rsidRPr="005D573E">
            <w:rPr>
              <w:i/>
            </w:rPr>
            <w:t>Continues on P3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Rockwell">
    <w:altName w:val="Rockwell"/>
    <w:panose1 w:val="02060603020205020403"/>
    <w:charset w:val="00"/>
    <w:family w:val="roman"/>
    <w:pitch w:val="variable"/>
    <w:sig w:usb0="00000007" w:usb1="00000000" w:usb2="00000000" w:usb3="00000000" w:csb0="00000003" w:csb1="00000000"/>
  </w:font>
  <w:font w:name="Bahnschrift Light">
    <w:altName w:val="Calibri"/>
    <w:panose1 w:val="020B0604020202020204"/>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065"/>
    <w:rsid w:val="00113C6C"/>
    <w:rsid w:val="0011679E"/>
    <w:rsid w:val="001335AB"/>
    <w:rsid w:val="00391065"/>
    <w:rsid w:val="003D0C2A"/>
    <w:rsid w:val="0048487E"/>
    <w:rsid w:val="00A02EFA"/>
    <w:rsid w:val="00AC1C8C"/>
    <w:rsid w:val="00DC1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qFormat/>
    <w:pPr>
      <w:keepNext/>
      <w:keepLines/>
      <w:spacing w:before="40" w:after="0" w:line="240" w:lineRule="auto"/>
      <w:outlineLvl w:val="4"/>
    </w:pPr>
    <w:rPr>
      <w:rFonts w:eastAsiaTheme="majorEastAsia" w:cstheme="majorBidi"/>
      <w:i/>
      <w:color w:val="4472C4" w:themeColor="accent1"/>
      <w:kern w:val="24"/>
      <w:sz w:val="100"/>
      <w:szCs w:val="18"/>
    </w:rPr>
  </w:style>
  <w:style w:type="paragraph" w:styleId="Heading6">
    <w:name w:val="heading 6"/>
    <w:basedOn w:val="Normal"/>
    <w:next w:val="Normal"/>
    <w:link w:val="Heading6Char"/>
    <w:uiPriority w:val="9"/>
    <w:qFormat/>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Web"/>
    <w:next w:val="Normal"/>
    <w:link w:val="TitleChar"/>
    <w:uiPriority w:val="10"/>
    <w:qFormat/>
    <w:pPr>
      <w:spacing w:after="0" w:line="240" w:lineRule="auto"/>
      <w:jc w:val="center"/>
    </w:pPr>
    <w:rPr>
      <w:rFonts w:asciiTheme="majorHAnsi" w:hAnsi="Rockwell" w:cstheme="minorBidi"/>
      <w:color w:val="262626" w:themeColor="text1" w:themeTint="D9"/>
      <w:kern w:val="24"/>
      <w:sz w:val="36"/>
      <w:szCs w:val="36"/>
    </w:rPr>
  </w:style>
  <w:style w:type="character" w:customStyle="1" w:styleId="TitleChar">
    <w:name w:val="Title Char"/>
    <w:basedOn w:val="DefaultParagraphFont"/>
    <w:link w:val="Title"/>
    <w:uiPriority w:val="10"/>
    <w:rPr>
      <w:rFonts w:asciiTheme="majorHAnsi" w:hAnsi="Rockwell"/>
      <w:color w:val="262626" w:themeColor="text1" w:themeTint="D9"/>
      <w:kern w:val="24"/>
      <w:sz w:val="36"/>
      <w:szCs w:val="36"/>
    </w:rPr>
  </w:style>
  <w:style w:type="paragraph" w:styleId="NormalWeb">
    <w:name w:val="Normal (Web)"/>
    <w:basedOn w:val="Normal"/>
    <w:uiPriority w:val="99"/>
    <w:semiHidden/>
    <w:unhideWhenUsed/>
    <w:rPr>
      <w:rFonts w:ascii="Times New Roman" w:hAnsi="Times New Roman" w:cs="Times New Roman"/>
      <w:sz w:val="24"/>
      <w:szCs w:val="24"/>
    </w:rPr>
  </w:style>
  <w:style w:type="paragraph" w:customStyle="1" w:styleId="E54D2A662E6341E8A5A7521874B9EE1A">
    <w:name w:val="E54D2A662E6341E8A5A7521874B9EE1A"/>
  </w:style>
  <w:style w:type="paragraph" w:customStyle="1" w:styleId="9E7AA08862224AFBB1767CAA1D0384CC">
    <w:name w:val="9E7AA08862224AFBB1767CAA1D0384CC"/>
  </w:style>
  <w:style w:type="paragraph" w:customStyle="1" w:styleId="94D6FF0600464301A59ECEC7195F4AC4">
    <w:name w:val="94D6FF0600464301A59ECEC7195F4AC4"/>
  </w:style>
  <w:style w:type="paragraph" w:customStyle="1" w:styleId="421AD908B2C64476AD0753CAAAF4376B">
    <w:name w:val="421AD908B2C64476AD0753CAAAF4376B"/>
  </w:style>
  <w:style w:type="paragraph" w:customStyle="1" w:styleId="CEEFA1972C3D4EA3BA4772F1A8E25173">
    <w:name w:val="CEEFA1972C3D4EA3BA4772F1A8E25173"/>
  </w:style>
  <w:style w:type="paragraph" w:customStyle="1" w:styleId="FE7C8BCE41F046ED93FB253BC7E6BEEF">
    <w:name w:val="FE7C8BCE41F046ED93FB253BC7E6BEEF"/>
  </w:style>
  <w:style w:type="paragraph" w:customStyle="1" w:styleId="342A867A24E9489EB0D03F144A924005">
    <w:name w:val="342A867A24E9489EB0D03F144A924005"/>
  </w:style>
  <w:style w:type="paragraph" w:customStyle="1" w:styleId="BE9EE3791D2D49AAB6B7C2876298A9F9">
    <w:name w:val="BE9EE3791D2D49AAB6B7C2876298A9F9"/>
  </w:style>
  <w:style w:type="paragraph" w:customStyle="1" w:styleId="AB7AC938642242EF8DE2F999BF50D1AB">
    <w:name w:val="AB7AC938642242EF8DE2F999BF50D1AB"/>
  </w:style>
  <w:style w:type="paragraph" w:customStyle="1" w:styleId="F192720E88C546178963F46DA5F3DA68">
    <w:name w:val="F192720E88C546178963F46DA5F3DA68"/>
  </w:style>
  <w:style w:type="paragraph" w:customStyle="1" w:styleId="953E442F80634E13A5A0FC6F4CBF414E">
    <w:name w:val="953E442F80634E13A5A0FC6F4CBF414E"/>
  </w:style>
  <w:style w:type="paragraph" w:customStyle="1" w:styleId="FBDD7A8DA5FF4EC8A8EDA0B4E1E23754">
    <w:name w:val="FBDD7A8DA5FF4EC8A8EDA0B4E1E23754"/>
  </w:style>
  <w:style w:type="paragraph" w:customStyle="1" w:styleId="1F12C8E174E845258BC1127BD996274C">
    <w:name w:val="1F12C8E174E845258BC1127BD996274C"/>
  </w:style>
  <w:style w:type="paragraph" w:customStyle="1" w:styleId="C9119D2E22EE4042BEE7E392D1BF4652">
    <w:name w:val="C9119D2E22EE4042BEE7E392D1BF4652"/>
  </w:style>
  <w:style w:type="paragraph" w:customStyle="1" w:styleId="92FF8B87CEA0458A9F277F757DCBBCDB">
    <w:name w:val="92FF8B87CEA0458A9F277F757DCBBCDB"/>
  </w:style>
  <w:style w:type="paragraph" w:customStyle="1" w:styleId="25FFE25699C94D7695C448BC2ACEA40A">
    <w:name w:val="25FFE25699C94D7695C448BC2ACEA40A"/>
  </w:style>
  <w:style w:type="paragraph" w:customStyle="1" w:styleId="B9EBE69AC8944BCDA59348A9D6DA9490">
    <w:name w:val="B9EBE69AC8944BCDA59348A9D6DA9490"/>
  </w:style>
  <w:style w:type="paragraph" w:customStyle="1" w:styleId="7A8BB395FA82400BA4462246E267D86A">
    <w:name w:val="7A8BB395FA82400BA4462246E267D86A"/>
  </w:style>
  <w:style w:type="character" w:styleId="PlaceholderText">
    <w:name w:val="Placeholder Text"/>
    <w:basedOn w:val="DefaultParagraphFont"/>
    <w:uiPriority w:val="99"/>
    <w:semiHidden/>
    <w:rsid w:val="003D0C2A"/>
    <w:rPr>
      <w:color w:val="808080"/>
    </w:rPr>
  </w:style>
  <w:style w:type="paragraph" w:customStyle="1" w:styleId="161D1181EB6D4C01A186D894AF3C084F">
    <w:name w:val="161D1181EB6D4C01A186D894AF3C084F"/>
  </w:style>
  <w:style w:type="paragraph" w:customStyle="1" w:styleId="FD9F116D3EF94A48B42BDF8F9CA14636">
    <w:name w:val="FD9F116D3EF94A48B42BDF8F9CA14636"/>
  </w:style>
  <w:style w:type="paragraph" w:customStyle="1" w:styleId="ED59850872FD4A54A8D7BD188C08AEE0">
    <w:name w:val="ED59850872FD4A54A8D7BD188C08AEE0"/>
  </w:style>
  <w:style w:type="paragraph" w:customStyle="1" w:styleId="8F10417B560B4DF0BC0F4866DF89346A">
    <w:name w:val="8F10417B560B4DF0BC0F4866DF89346A"/>
  </w:style>
  <w:style w:type="paragraph" w:customStyle="1" w:styleId="A5DEA4A5C614499C8E024E6B714F3A42">
    <w:name w:val="A5DEA4A5C614499C8E024E6B714F3A42"/>
  </w:style>
  <w:style w:type="paragraph" w:customStyle="1" w:styleId="7A2E207F0A0F4FC8BC0915037CA84019">
    <w:name w:val="7A2E207F0A0F4FC8BC0915037CA84019"/>
  </w:style>
  <w:style w:type="character" w:customStyle="1" w:styleId="Heading5Char">
    <w:name w:val="Heading 5 Char"/>
    <w:basedOn w:val="DefaultParagraphFont"/>
    <w:link w:val="Heading5"/>
    <w:uiPriority w:val="9"/>
    <w:rPr>
      <w:rFonts w:eastAsiaTheme="majorEastAsia" w:cstheme="majorBidi"/>
      <w:i/>
      <w:color w:val="4472C4" w:themeColor="accent1"/>
      <w:kern w:val="24"/>
      <w:sz w:val="100"/>
      <w:szCs w:val="18"/>
    </w:rPr>
  </w:style>
  <w:style w:type="paragraph" w:customStyle="1" w:styleId="0E8E60E267714068A4E73641D2CFA024">
    <w:name w:val="0E8E60E267714068A4E73641D2CFA024"/>
  </w:style>
  <w:style w:type="paragraph" w:customStyle="1" w:styleId="CA773102363A4B85BC4886AAF2064404">
    <w:name w:val="CA773102363A4B85BC4886AAF2064404"/>
  </w:style>
  <w:style w:type="paragraph" w:customStyle="1" w:styleId="1722FC46A6FD488DB13ACC964ED14FC1">
    <w:name w:val="1722FC46A6FD488DB13ACC964ED14FC1"/>
  </w:style>
  <w:style w:type="paragraph" w:customStyle="1" w:styleId="2E5E51A1845A441EA8D640AA4CEE0307">
    <w:name w:val="2E5E51A1845A441EA8D640AA4CEE0307"/>
  </w:style>
  <w:style w:type="character" w:customStyle="1" w:styleId="Heading6Char">
    <w:name w:val="Heading 6 Char"/>
    <w:basedOn w:val="DefaultParagraphFont"/>
    <w:link w:val="Heading6"/>
    <w:uiPriority w:val="9"/>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E6DC197510384DCBBC115C06A73363AD">
    <w:name w:val="E6DC197510384DCBBC115C06A73363AD"/>
  </w:style>
  <w:style w:type="paragraph" w:customStyle="1" w:styleId="E0DE24B7D8B34753AEF66ADA8A4F62FB">
    <w:name w:val="E0DE24B7D8B34753AEF66ADA8A4F62FB"/>
  </w:style>
  <w:style w:type="paragraph" w:customStyle="1" w:styleId="CE1DAB2054D641D5BDFA226A9558392C">
    <w:name w:val="CE1DAB2054D641D5BDFA226A9558392C"/>
  </w:style>
  <w:style w:type="paragraph" w:customStyle="1" w:styleId="E42E75205F81410DA7AE14CD50C4F260">
    <w:name w:val="E42E75205F81410DA7AE14CD50C4F260"/>
  </w:style>
  <w:style w:type="paragraph" w:customStyle="1" w:styleId="0094BE5399584437BE099E8AC8D48EE9">
    <w:name w:val="0094BE5399584437BE099E8AC8D48EE9"/>
  </w:style>
  <w:style w:type="paragraph" w:customStyle="1" w:styleId="740D870E7C9F47D98031F740E5D8BA5B">
    <w:name w:val="740D870E7C9F47D98031F740E5D8BA5B"/>
  </w:style>
  <w:style w:type="paragraph" w:customStyle="1" w:styleId="3E13133B771444149840D3548976CF91">
    <w:name w:val="3E13133B771444149840D3548976CF91"/>
  </w:style>
  <w:style w:type="paragraph" w:customStyle="1" w:styleId="E308FA134B7743F4AC8B937DFB4B7B95">
    <w:name w:val="E308FA134B7743F4AC8B937DFB4B7B95"/>
  </w:style>
  <w:style w:type="paragraph" w:customStyle="1" w:styleId="28F43577E9964CFDA9EE2441E25C3E9A">
    <w:name w:val="28F43577E9964CFDA9EE2441E25C3E9A"/>
  </w:style>
  <w:style w:type="paragraph" w:customStyle="1" w:styleId="30C17897609A4D9496A005231174D3D3">
    <w:name w:val="30C17897609A4D9496A005231174D3D3"/>
  </w:style>
  <w:style w:type="paragraph" w:customStyle="1" w:styleId="8DF9D188CEC346D380A7FA948E87660C">
    <w:name w:val="8DF9D188CEC346D380A7FA948E87660C"/>
  </w:style>
  <w:style w:type="paragraph" w:customStyle="1" w:styleId="9351B5B1682544F5A30D7CABFCB70E29">
    <w:name w:val="9351B5B1682544F5A30D7CABFCB70E29"/>
  </w:style>
  <w:style w:type="paragraph" w:customStyle="1" w:styleId="6A8A5B6D5FE74FED8FF46AE7DB565CD2">
    <w:name w:val="6A8A5B6D5FE74FED8FF46AE7DB565CD2"/>
  </w:style>
  <w:style w:type="paragraph" w:customStyle="1" w:styleId="9A770FD49D884627A3FB4DCED45D54A0">
    <w:name w:val="9A770FD49D884627A3FB4DCED45D54A0"/>
  </w:style>
  <w:style w:type="paragraph" w:customStyle="1" w:styleId="7A14F11479EF4EF082264FDE376495E7">
    <w:name w:val="7A14F11479EF4EF082264FDE376495E7"/>
  </w:style>
  <w:style w:type="paragraph" w:customStyle="1" w:styleId="6A23F6CDD51349AFA4BE34523C83D2B3">
    <w:name w:val="6A23F6CDD51349AFA4BE34523C83D2B3"/>
  </w:style>
  <w:style w:type="paragraph" w:customStyle="1" w:styleId="C43F3CBD73604A4B9417207F6EE11FFE">
    <w:name w:val="C43F3CBD73604A4B9417207F6EE11FFE"/>
  </w:style>
  <w:style w:type="paragraph" w:customStyle="1" w:styleId="A1FD115D90E247069BDBAC988A575C8F">
    <w:name w:val="A1FD115D90E247069BDBAC988A575C8F"/>
  </w:style>
  <w:style w:type="paragraph" w:customStyle="1" w:styleId="F79ABB1EDD5B4A17AA279AE19D6EC634">
    <w:name w:val="F79ABB1EDD5B4A17AA279AE19D6EC634"/>
  </w:style>
  <w:style w:type="paragraph" w:customStyle="1" w:styleId="5535EE6EF93C47F6837E2EA7CDAD776D">
    <w:name w:val="5535EE6EF93C47F6837E2EA7CDAD776D"/>
  </w:style>
  <w:style w:type="paragraph" w:customStyle="1" w:styleId="0D9395C98A30463886675415D60DFAFD">
    <w:name w:val="0D9395C98A30463886675415D60DFAFD"/>
  </w:style>
  <w:style w:type="paragraph" w:customStyle="1" w:styleId="7182648174124306B77D7FE256649C0E">
    <w:name w:val="7182648174124306B77D7FE256649C0E"/>
  </w:style>
  <w:style w:type="paragraph" w:customStyle="1" w:styleId="0FF5D6678E4B4BC59ACA56D0FD58D396">
    <w:name w:val="0FF5D6678E4B4BC59ACA56D0FD58D396"/>
    <w:rsid w:val="001335AB"/>
  </w:style>
  <w:style w:type="paragraph" w:customStyle="1" w:styleId="5B04E18D296642F7B5DC8BF13190143A">
    <w:name w:val="5B04E18D296642F7B5DC8BF13190143A"/>
    <w:rsid w:val="001335AB"/>
  </w:style>
  <w:style w:type="paragraph" w:customStyle="1" w:styleId="DCA96D4031C044AA8115FE6ACB41E5AF">
    <w:name w:val="DCA96D4031C044AA8115FE6ACB41E5AF"/>
    <w:rsid w:val="001335AB"/>
  </w:style>
  <w:style w:type="paragraph" w:customStyle="1" w:styleId="8AF2DCE6684A4F95B6556DB67FAE859B">
    <w:name w:val="8AF2DCE6684A4F95B6556DB67FAE859B"/>
    <w:rsid w:val="001335AB"/>
  </w:style>
  <w:style w:type="paragraph" w:customStyle="1" w:styleId="8D61AB651AAD445CAB553C8F3E941DAF">
    <w:name w:val="8D61AB651AAD445CAB553C8F3E941DAF"/>
    <w:rsid w:val="001335AB"/>
  </w:style>
  <w:style w:type="paragraph" w:customStyle="1" w:styleId="54D66EE806AA43A99ED2046A8A1909EB">
    <w:name w:val="54D66EE806AA43A99ED2046A8A1909EB"/>
    <w:rsid w:val="001335AB"/>
  </w:style>
  <w:style w:type="paragraph" w:customStyle="1" w:styleId="D44BCDF67C7D490FAF30404724A7D99E">
    <w:name w:val="D44BCDF67C7D490FAF30404724A7D99E"/>
    <w:rsid w:val="001335AB"/>
  </w:style>
  <w:style w:type="paragraph" w:customStyle="1" w:styleId="E729FE50076F40B6971F7A10D753A611">
    <w:name w:val="E729FE50076F40B6971F7A10D753A611"/>
    <w:rsid w:val="003D0C2A"/>
  </w:style>
  <w:style w:type="paragraph" w:customStyle="1" w:styleId="BCF31F853B0E41C5BED2EF24398E91D3">
    <w:name w:val="BCF31F853B0E41C5BED2EF24398E91D3"/>
    <w:rsid w:val="003D0C2A"/>
  </w:style>
  <w:style w:type="paragraph" w:customStyle="1" w:styleId="7C04C9B838CA41E49E28B8C6319830FA">
    <w:name w:val="7C04C9B838CA41E49E28B8C6319830FA"/>
    <w:rsid w:val="003D0C2A"/>
  </w:style>
  <w:style w:type="paragraph" w:customStyle="1" w:styleId="DAA88EE5D8B84E579C1429969EC9BBEB">
    <w:name w:val="DAA88EE5D8B84E579C1429969EC9BBEB"/>
    <w:rsid w:val="003D0C2A"/>
  </w:style>
  <w:style w:type="paragraph" w:customStyle="1" w:styleId="8D2A6498E4A84B5ABFCB9DF5B2A95921">
    <w:name w:val="8D2A6498E4A84B5ABFCB9DF5B2A95921"/>
    <w:rsid w:val="003D0C2A"/>
  </w:style>
  <w:style w:type="paragraph" w:customStyle="1" w:styleId="A5AC6F969ABA4A9E9E8D85B648693226">
    <w:name w:val="A5AC6F969ABA4A9E9E8D85B648693226"/>
    <w:rsid w:val="003D0C2A"/>
  </w:style>
  <w:style w:type="paragraph" w:customStyle="1" w:styleId="A90AFCF630504EBB8DEB85ADE73CB8BF">
    <w:name w:val="A90AFCF630504EBB8DEB85ADE73CB8BF"/>
    <w:rsid w:val="003D0C2A"/>
  </w:style>
  <w:style w:type="paragraph" w:customStyle="1" w:styleId="062088B4B4484A9EAE151738A94F9E86">
    <w:name w:val="062088B4B4484A9EAE151738A94F9E86"/>
    <w:rsid w:val="003D0C2A"/>
  </w:style>
  <w:style w:type="paragraph" w:customStyle="1" w:styleId="8675C222088A413691F82515DCCC88E1">
    <w:name w:val="8675C222088A413691F82515DCCC88E1"/>
    <w:rsid w:val="003D0C2A"/>
  </w:style>
  <w:style w:type="paragraph" w:customStyle="1" w:styleId="4E5B48F9C7FC4715A3F5AB2235EC1321">
    <w:name w:val="4E5B48F9C7FC4715A3F5AB2235EC1321"/>
    <w:rsid w:val="003D0C2A"/>
  </w:style>
  <w:style w:type="paragraph" w:customStyle="1" w:styleId="84808FED78004CABA43E3626E9675DC6">
    <w:name w:val="84808FED78004CABA43E3626E9675DC6"/>
    <w:rsid w:val="003D0C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20DFD-325E-4461-8B08-0FB55CF81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0C4888-6E6B-460B-BD65-5BC05950E34B}">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3174BFB-3E58-4865-B4F5-99FBD9C76E11}">
  <ds:schemaRefs>
    <ds:schemaRef ds:uri="http://schemas.microsoft.com/sharepoint/v3/contenttype/forms"/>
  </ds:schemaRefs>
</ds:datastoreItem>
</file>

<file path=customXml/itemProps4.xml><?xml version="1.0" encoding="utf-8"?>
<ds:datastoreItem xmlns:ds="http://schemas.openxmlformats.org/officeDocument/2006/customXml" ds:itemID="{F2C63DEC-0C78-CC42-8CB0-D3C35D057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C:\Users\emily.flegel\AppData\Roaming\Microsoft\Templates\Modern newspaper.dotx</Template>
  <TotalTime>0</TotalTime>
  <Pages>5</Pages>
  <Words>2249</Words>
  <Characters>12820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2019-03-13T20:57:00Z</dcterms:created>
  <dcterms:modified xsi:type="dcterms:W3CDTF">2019-05-19T01:21:00Z</dcterms:modified>
  <cp:contentStatus>Issue 672 // December 30th</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