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6019A" w14:textId="77777777" w:rsidR="007221F0" w:rsidRDefault="007221F0"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4D5601A0" wp14:editId="4D5601A1">
            <wp:simplePos x="0" y="0"/>
            <wp:positionH relativeFrom="margin">
              <wp:posOffset>-862330</wp:posOffset>
            </wp:positionH>
            <wp:positionV relativeFrom="page">
              <wp:align>top</wp:align>
            </wp:positionV>
            <wp:extent cx="12696825" cy="7756525"/>
            <wp:effectExtent l="0" t="0" r="9525" b="0"/>
            <wp:wrapSquare wrapText="bothSides"/>
            <wp:docPr id="4" name="Picture 4" descr="http://2.bp.blogspot.com/-p0qk3H7AvvY/TirrBugaScI/AAAAAAAABzM/Qa-mTEJUku0/s1600/PLTS_Post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p0qk3H7AvvY/TirrBugaScI/AAAAAAAABzM/Qa-mTEJUku0/s1600/PLTS_Poster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218" cy="77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4D56019B" w14:textId="77777777" w:rsidR="007221F0" w:rsidRDefault="007221F0">
      <w:r>
        <w:rPr>
          <w:noProof/>
          <w:lang w:eastAsia="en-CA"/>
        </w:rPr>
        <w:lastRenderedPageBreak/>
        <w:drawing>
          <wp:anchor distT="0" distB="0" distL="114300" distR="114300" simplePos="0" relativeHeight="251661312" behindDoc="0" locked="0" layoutInCell="1" allowOverlap="1" wp14:anchorId="4D5601A2" wp14:editId="4D5601A3">
            <wp:simplePos x="0" y="0"/>
            <wp:positionH relativeFrom="page">
              <wp:align>left</wp:align>
            </wp:positionH>
            <wp:positionV relativeFrom="margin">
              <wp:posOffset>-836295</wp:posOffset>
            </wp:positionV>
            <wp:extent cx="12736195" cy="7756525"/>
            <wp:effectExtent l="0" t="0" r="8255" b="0"/>
            <wp:wrapSquare wrapText="bothSides"/>
            <wp:docPr id="5" name="Picture 5" descr="http://4.bp.blogspot.com/-LmN1twaf1Lo/TirrQjsG6kI/AAAAAAAABzg/4nAG4XegNms/s1600/PLTS_Post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LmN1twaf1Lo/TirrQjsG6kI/AAAAAAAABzg/4nAG4XegNms/s1600/PLTS_Poster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19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56019C" w14:textId="77777777" w:rsidR="007221F0" w:rsidRDefault="007221F0"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4D5601A4" wp14:editId="4D5601A5">
            <wp:simplePos x="0" y="0"/>
            <wp:positionH relativeFrom="margin">
              <wp:posOffset>-640080</wp:posOffset>
            </wp:positionH>
            <wp:positionV relativeFrom="margin">
              <wp:posOffset>-862330</wp:posOffset>
            </wp:positionV>
            <wp:extent cx="12370435" cy="7756525"/>
            <wp:effectExtent l="0" t="0" r="0" b="0"/>
            <wp:wrapSquare wrapText="bothSides"/>
            <wp:docPr id="2" name="Picture 2" descr="http://4.bp.blogspot.com/-wr5grJsWxHo/TirrKr3EYuI/AAAAAAAABzY/zy445c_-90k/s1600/PLTS_Post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wr5grJsWxHo/TirrKr3EYuI/AAAAAAAABzY/zy445c_-90k/s1600/PLTS_Poster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43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56019D" w14:textId="77777777" w:rsidR="007221F0" w:rsidRDefault="007221F0"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4D5601A6" wp14:editId="4D5601A7">
            <wp:simplePos x="0" y="0"/>
            <wp:positionH relativeFrom="margin">
              <wp:posOffset>-692785</wp:posOffset>
            </wp:positionH>
            <wp:positionV relativeFrom="margin">
              <wp:posOffset>-875665</wp:posOffset>
            </wp:positionV>
            <wp:extent cx="12500610" cy="7756525"/>
            <wp:effectExtent l="0" t="0" r="0" b="0"/>
            <wp:wrapSquare wrapText="bothSides"/>
            <wp:docPr id="6" name="Picture 6" descr="http://1.bp.blogspot.com/-aPBj1CE0qB8/TirrHKUkqNI/AAAAAAAABzU/b9SmpFHgDls/s1600/PLTS_Po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aPBj1CE0qB8/TirrHKUkqNI/AAAAAAAABzU/b9SmpFHgDls/s1600/PLTS_Poster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610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4D56019E" w14:textId="77777777" w:rsidR="007221F0" w:rsidRDefault="007221F0">
      <w:r>
        <w:rPr>
          <w:noProof/>
          <w:lang w:eastAsia="en-CA"/>
        </w:rPr>
        <w:lastRenderedPageBreak/>
        <w:drawing>
          <wp:anchor distT="0" distB="0" distL="114300" distR="114300" simplePos="0" relativeHeight="251664384" behindDoc="0" locked="0" layoutInCell="1" allowOverlap="1" wp14:anchorId="4D5601A8" wp14:editId="4D5601A9">
            <wp:simplePos x="0" y="0"/>
            <wp:positionH relativeFrom="margin">
              <wp:posOffset>-888365</wp:posOffset>
            </wp:positionH>
            <wp:positionV relativeFrom="page">
              <wp:align>top</wp:align>
            </wp:positionV>
            <wp:extent cx="12631420" cy="7756525"/>
            <wp:effectExtent l="0" t="0" r="0" b="0"/>
            <wp:wrapSquare wrapText="bothSides"/>
            <wp:docPr id="7" name="Picture 7" descr="http://1.bp.blogspot.com/-Y00bJdLYv4w/TirrN-mCd0I/AAAAAAAABzc/1m2Tp_7eDOI/s1600/PLTS_Post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Y00bJdLYv4w/TirrN-mCd0I/AAAAAAAABzc/1m2Tp_7eDOI/s1600/PLTS_Poster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420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4D56019F" w14:textId="77777777" w:rsidR="00FD775F" w:rsidRDefault="007221F0">
      <w:r>
        <w:rPr>
          <w:noProof/>
          <w:lang w:eastAsia="en-CA"/>
        </w:rPr>
        <w:lastRenderedPageBreak/>
        <w:drawing>
          <wp:anchor distT="0" distB="0" distL="114300" distR="114300" simplePos="0" relativeHeight="251658240" behindDoc="0" locked="0" layoutInCell="1" allowOverlap="1" wp14:anchorId="4D5601AA" wp14:editId="4D5601AB">
            <wp:simplePos x="0" y="0"/>
            <wp:positionH relativeFrom="margin">
              <wp:posOffset>-901700</wp:posOffset>
            </wp:positionH>
            <wp:positionV relativeFrom="margin">
              <wp:posOffset>-901700</wp:posOffset>
            </wp:positionV>
            <wp:extent cx="12566015" cy="7756525"/>
            <wp:effectExtent l="0" t="0" r="6985" b="0"/>
            <wp:wrapSquare wrapText="bothSides"/>
            <wp:docPr id="1" name="Picture 1" descr="http://1.bp.blogspot.com/-BqfbjEvQwhE/TirrEBqOW-I/AAAAAAAABzQ/Ynb-LMF3B70/s1600/PLTS_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BqfbjEvQwhE/TirrEBqOW-I/AAAAAAAABzQ/Ynb-LMF3B70/s1600/PLTS_Poste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01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D775F" w:rsidSect="00D30195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1F0"/>
    <w:rsid w:val="00337C49"/>
    <w:rsid w:val="007221F0"/>
    <w:rsid w:val="0095450F"/>
    <w:rsid w:val="00AD74D5"/>
    <w:rsid w:val="00CF4409"/>
    <w:rsid w:val="00D30195"/>
    <w:rsid w:val="00DA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6019A"/>
  <w15:chartTrackingRefBased/>
  <w15:docId w15:val="{036731A8-E85E-4B0B-B82F-EA0C62329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1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7BAACCDDDCFF4DBF1979C843014AE7" ma:contentTypeVersion="0" ma:contentTypeDescription="Create a new document." ma:contentTypeScope="" ma:versionID="62fe801a91345569daef0c94afd57fa5">
  <xsd:schema xmlns:xsd="http://www.w3.org/2001/XMLSchema" xmlns:xs="http://www.w3.org/2001/XMLSchema" xmlns:p="http://schemas.microsoft.com/office/2006/metadata/properties" xmlns:ns2="39787e24-63e0-4160-9cb2-4a0374d76df8" targetNamespace="http://schemas.microsoft.com/office/2006/metadata/properties" ma:root="true" ma:fieldsID="80afab11cfdbabdcf2fbcae57174afad" ns2:_="">
    <xsd:import namespace="39787e24-63e0-4160-9cb2-4a0374d76d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87e24-63e0-4160-9cb2-4a0374d76d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9787e24-63e0-4160-9cb2-4a0374d76df8">YV7RCAFUVW43-775274221-77</_dlc_DocId>
    <_dlc_DocIdUrl xmlns="39787e24-63e0-4160-9cb2-4a0374d76df8">
      <Url>https://portal.bsd.ca/StaffResources/pl/_layouts/15/DocIdRedir.aspx?ID=YV7RCAFUVW43-775274221-77</Url>
      <Description>YV7RCAFUVW43-775274221-77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86BD33-C50E-4B89-B2DB-E00084657F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787e24-63e0-4160-9cb2-4a0374d76d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EA490B-254E-4B90-B6AD-FA3A5C89DAD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B4E44AB-6BFF-4BCE-ACBA-B4AB041120FB}">
  <ds:schemaRefs>
    <ds:schemaRef ds:uri="39787e24-63e0-4160-9cb2-4a0374d76df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AA8A729-CA9B-4E5F-8E7F-37CF18C30F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C117CE83</Template>
  <TotalTime>23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Brandon School Division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Boklaschuk</dc:creator>
  <cp:keywords/>
  <dc:description/>
  <cp:lastModifiedBy>Linda Jameson</cp:lastModifiedBy>
  <cp:revision>4</cp:revision>
  <cp:lastPrinted>2016-06-29T13:48:00Z</cp:lastPrinted>
  <dcterms:created xsi:type="dcterms:W3CDTF">2015-10-01T13:43:00Z</dcterms:created>
  <dcterms:modified xsi:type="dcterms:W3CDTF">2016-06-29T13:51:00Z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0x010100F47BAACCDDDCFF4DBF1979C843014AE7</vt:lpwstr>
  </property>
  <property fmtid="{D5CDD505-2E9C-101B-9397-08002B2CF9AE}" pid="3" name="_dlc_DocIdItemGuid">
    <vt:lpwstr>8a6db4e5-05ce-41e9-8a3d-3f73c172ec36</vt:lpwstr>
  </property>
</Properties>
</file>